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-.019pt;margin-top:0pt;width:612.050pt;height:792pt;mso-position-horizontal-relative:page;mso-position-vertical-relative:page;z-index:-12976" coordorigin="0,0" coordsize="12241,15840">
            <v:shape style="position:absolute;left:0;top:0;width:12240;height:15840" type="#_x0000_t75" stroked="false">
              <v:imagedata r:id="rId5" o:title=""/>
            </v:shape>
            <v:group style="position:absolute;left:11980;top:2625;width:260;height:378" coordorigin="11980,2625" coordsize="260,378">
              <v:shape style="position:absolute;left:11980;top:2625;width:260;height:378" coordorigin="11980,2625" coordsize="260,378" path="m11980,2625l11980,3003,12240,2747,12240,2732,12236,2730,12226,2726,11980,2625e" filled="true" fillcolor="#c1491b" stroked="false">
                <v:path arrowok="t"/>
                <v:fill type="solid"/>
              </v:shape>
              <v:shape style="position:absolute;left:211;top:200;width:11769;height:8610" type="#_x0000_t75" stroked="false">
                <v:imagedata r:id="rId6" o:title=""/>
              </v:shape>
              <v:shape style="position:absolute;left:6342;top:527;width:3283;height:953" type="#_x0000_t75" stroked="false">
                <v:imagedata r:id="rId7" o:title=""/>
              </v:shape>
              <v:shape style="position:absolute;left:7383;top:532;width:671;height:428" type="#_x0000_t75" stroked="false">
                <v:imagedata r:id="rId8" o:title=""/>
              </v:shape>
              <v:shape style="position:absolute;left:8093;top:437;width:165;height:169" type="#_x0000_t75" stroked="false">
                <v:imagedata r:id="rId9" o:title=""/>
              </v:shape>
              <v:shape style="position:absolute;left:6357;top:1496;width:2260;height:419" type="#_x0000_t75" stroked="false">
                <v:imagedata r:id="rId10" o:title=""/>
              </v:shape>
            </v:group>
            <v:group style="position:absolute;left:8666;top:1640;width:2;height:251" coordorigin="8666,1640" coordsize="2,251">
              <v:shape style="position:absolute;left:8666;top:1640;width:2;height:251" coordorigin="8666,1640" coordsize="0,251" path="m8666,1640l8666,1891e" filled="false" stroked="true" strokeweight="2.394pt" strokecolor="#e76324">
                <v:path arrowok="t"/>
              </v:shape>
            </v:group>
            <v:group style="position:absolute;left:8643;top:1769;width:146;height:2" coordorigin="8643,1769" coordsize="146,2">
              <v:shape style="position:absolute;left:8643;top:1769;width:146;height:2" coordorigin="8643,1769" coordsize="146,0" path="m8643,1769l8789,1769e" filled="false" stroked="true" strokeweight="2.1pt" strokecolor="#e76324">
                <v:path arrowok="t"/>
              </v:shape>
            </v:group>
            <v:group style="position:absolute;left:8766;top:1640;width:2;height:251" coordorigin="8766,1640" coordsize="2,251">
              <v:shape style="position:absolute;left:8766;top:1640;width:2;height:251" coordorigin="8766,1640" coordsize="0,251" path="m8766,1640l8766,1891e" filled="false" stroked="true" strokeweight="2.394pt" strokecolor="#e76324">
                <v:path arrowok="t"/>
              </v:shape>
            </v:group>
            <v:group style="position:absolute;left:8846;top:1663;width:2;height:228" coordorigin="8846,1663" coordsize="2,228">
              <v:shape style="position:absolute;left:8846;top:1663;width:2;height:228" coordorigin="8846,1663" coordsize="0,228" path="m8846,1663l8846,1891e" filled="false" stroked="true" strokeweight="2.394pt" strokecolor="#e76324">
                <v:path arrowok="t"/>
              </v:shape>
            </v:group>
            <v:group style="position:absolute;left:8894;top:1659;width:151;height:235" coordorigin="8894,1659" coordsize="151,235">
              <v:shape style="position:absolute;left:8894;top:1659;width:151;height:235" coordorigin="8894,1659" coordsize="151,235" path="m8940,1820l8894,1820,8895,1844,8953,1892,8986,1894,9007,1888,9023,1878,9035,1862,9035,1861,8961,1861,8944,1849,8940,1826,8940,1820xe" filled="true" fillcolor="#e76324" stroked="false">
                <v:path arrowok="t"/>
                <v:fill type="solid"/>
              </v:shape>
              <v:shape style="position:absolute;left:8894;top:1659;width:151;height:235" coordorigin="8894,1659" coordsize="151,235" path="m8957,1659l8900,1712,8898,1741,8905,1759,8917,1774,8935,1786,8960,1795,8982,1806,8994,1819,8997,1841,8985,1856,8961,1861,9035,1861,9042,1839,9044,1810,9038,1793,9024,1778,9002,1765,8966,1750,8947,1742,8943,1733,8943,1705,8948,1693,9032,1693,9023,1679,9007,1668,8985,1661,8957,1659xe" filled="true" fillcolor="#e76324" stroked="false">
                <v:path arrowok="t"/>
                <v:fill type="solid"/>
              </v:shape>
              <v:shape style="position:absolute;left:8894;top:1659;width:151;height:235" coordorigin="8894,1659" coordsize="151,235" path="m9032,1693l8948,1693,8971,1693,8989,1702,8994,1726,9038,1726,9038,1718,9034,1695,9032,1693xe" filled="true" fillcolor="#e76324" stroked="false">
                <v:path arrowok="t"/>
                <v:fill type="solid"/>
              </v:shape>
            </v:group>
            <v:group style="position:absolute;left:9063;top:1659;width:155;height:237" coordorigin="9063,1659" coordsize="155,237">
              <v:shape style="position:absolute;left:9063;top:1659;width:155;height:237" coordorigin="9063,1659" coordsize="155,237" path="m9141,1659l9080,1686,9064,1753,9063,1782,9064,1809,9083,1872,9145,1895,9169,1891,9188,1883,9201,1869,9205,1861,9141,1861,9133,1861,9110,1793,9109,1757,9110,1753,9112,1726,9118,1707,9129,1696,9147,1693,9205,1693,9200,1683,9186,1670,9166,1662,9141,1659xe" filled="true" fillcolor="#e76324" stroked="false">
                <v:path arrowok="t"/>
                <v:fill type="solid"/>
              </v:shape>
              <v:shape style="position:absolute;left:9063;top:1659;width:155;height:237" coordorigin="9063,1659" coordsize="155,237" path="m9205,1693l9147,1693,9158,1698,9165,1710,9169,1729,9172,1757,9172,1796,9170,1826,9165,1846,9156,1858,9141,1861,9205,1861,9210,1851,9215,1829,9217,1804,9218,1775,9217,1747,9215,1722,9209,1701,9205,1693xe" filled="true" fillcolor="#e76324" stroked="false">
                <v:path arrowok="t"/>
                <v:fill type="solid"/>
              </v:shape>
            </v:group>
            <v:group style="position:absolute;left:9245;top:1663;width:155;height:228" coordorigin="9245,1663" coordsize="155,228">
              <v:shape style="position:absolute;left:9245;top:1663;width:155;height:228" coordorigin="9245,1663" coordsize="155,228" path="m9330,1663l9245,1663,9245,1891,9291,1891,9291,1794,9380,1794,9372,1785,9353,1779,9365,1774,9378,1763,9291,1763,9291,1697,9386,1697,9385,1693,9373,1676,9354,1666,9330,1663xe" filled="true" fillcolor="#e76324" stroked="false">
                <v:path arrowok="t"/>
                <v:fill type="solid"/>
              </v:shape>
              <v:shape style="position:absolute;left:9245;top:1663;width:155;height:228" coordorigin="9245,1663" coordsize="155,228" path="m9380,1794l9334,1794,9342,1805,9343,1823,9344,1867,9344,1876,9345,1884,9350,1891,9399,1891,9396,1886,9392,1876,9389,1855,9388,1819,9382,1797,9380,1794xe" filled="true" fillcolor="#e76324" stroked="false">
                <v:path arrowok="t"/>
                <v:fill type="solid"/>
              </v:shape>
              <v:shape style="position:absolute;left:9245;top:1663;width:155;height:228" coordorigin="9245,1663" coordsize="155,228" path="m9386,1697l9291,1697,9327,1699,9340,1712,9343,1740,9332,1757,9310,1763,9378,1763,9379,1762,9388,1742,9390,1716,9386,1697xe" filled="true" fillcolor="#e76324" stroked="false">
                <v:path arrowok="t"/>
                <v:fill type="solid"/>
              </v:shape>
            </v:group>
            <v:group style="position:absolute;left:9413;top:1659;width:151;height:235" coordorigin="9413,1659" coordsize="151,235">
              <v:shape style="position:absolute;left:9413;top:1659;width:151;height:235" coordorigin="9413,1659" coordsize="151,235" path="m9459,1820l9413,1820,9414,1844,9472,1892,9506,1894,9526,1888,9542,1878,9554,1862,9555,1861,9481,1861,9464,1849,9459,1826,9459,1820xe" filled="true" fillcolor="#e76324" stroked="false">
                <v:path arrowok="t"/>
                <v:fill type="solid"/>
              </v:shape>
              <v:shape style="position:absolute;left:9413;top:1659;width:151;height:235" coordorigin="9413,1659" coordsize="151,235" path="m9476,1659l9420,1712,9418,1741,9424,1759,9436,1774,9454,1786,9479,1795,9501,1806,9513,1819,9516,1841,9505,1856,9481,1861,9555,1861,9561,1839,9564,1810,9557,1793,9544,1778,9521,1765,9486,1750,9467,1742,9462,1733,9462,1705,9468,1693,9552,1693,9543,1679,9526,1668,9504,1661,9476,1659xe" filled="true" fillcolor="#e76324" stroked="false">
                <v:path arrowok="t"/>
                <v:fill type="solid"/>
              </v:shape>
              <v:shape style="position:absolute;left:9413;top:1659;width:151;height:235" coordorigin="9413,1659" coordsize="151,235" path="m9552,1693l9468,1693,9491,1693,9508,1702,9513,1726,9557,1726,9557,1718,9553,1695,9552,1693xe" filled="true" fillcolor="#e76324" stroked="false">
                <v:path arrowok="t"/>
                <v:fill type="solid"/>
              </v:shape>
              <v:shape style="position:absolute;left:10067;top:887;width:1649;height:1034" type="#_x0000_t75" stroked="false">
                <v:imagedata r:id="rId11" o:title=""/>
              </v:shape>
            </v:group>
            <v:group style="position:absolute;left:9860;top:848;width:2;height:1143" coordorigin="9860,848" coordsize="2,1143">
              <v:shape style="position:absolute;left:9860;top:848;width:2;height:1143" coordorigin="9860,848" coordsize="0,1143" path="m9860,848l9860,1990e" filled="false" stroked="true" strokeweight=".805pt" strokecolor="#e76324">
                <v:path arrowok="t"/>
              </v:shape>
            </v:group>
            <v:group style="position:absolute;left:6134;top:2112;width:6104;height:652" coordorigin="6134,2112" coordsize="6104,652">
              <v:shape style="position:absolute;left:6134;top:2112;width:6104;height:652" coordorigin="6134,2112" coordsize="6104,652" path="m12238,2112l6134,2112,6306,2438,6134,2763,12238,2763,12238,2112xe" filled="true" fillcolor="#e76324" stroked="false">
                <v:path arrowok="t"/>
                <v:fill type="solid"/>
              </v:shape>
            </v:group>
            <v:group style="position:absolute;left:10666;top:227;width:1064;height:495" coordorigin="10666,227" coordsize="1064,495">
              <v:shape style="position:absolute;left:10666;top:227;width:1064;height:495" coordorigin="10666,227" coordsize="1064,495" path="m11381,227l10666,227,11730,722,11730,385,11381,227xe" filled="true" fillcolor="#943d0e" stroked="false">
                <v:path arrowok="t"/>
                <v:fill type="solid"/>
              </v:shape>
            </v:group>
            <v:group style="position:absolute;left:8;top:7151;width:273;height:327" coordorigin="8,7151" coordsize="273,327">
              <v:shape style="position:absolute;left:8;top:7151;width:273;height:327" coordorigin="8,7151" coordsize="273,327" path="m280,7151l32,7240,9,7247,9,7247,280,7478,280,7247,9,7247,9,7247,280,7247,280,7151xe" filled="true" fillcolor="#c1491b" stroked="false">
                <v:path arrowok="t"/>
                <v:fill type="solid"/>
              </v:shape>
              <v:shape style="position:absolute;left:8;top:7151;width:273;height:327" coordorigin="8,7151" coordsize="273,327" path="m8,7246l8,7247,8,7247,9,7247,8,7246xe" filled="true" fillcolor="#c1491b" stroked="false">
                <v:path arrowok="t"/>
                <v:fill type="solid"/>
              </v:shape>
            </v:group>
            <v:group style="position:absolute;left:11960;top:7141;width:273;height:327" coordorigin="11960,7141" coordsize="273,327">
              <v:shape style="position:absolute;left:11960;top:7141;width:273;height:327" coordorigin="11960,7141" coordsize="273,327" path="m11960,7141l11960,7468,12232,7237,12231,7237,12228,7237,12224,7235,12217,7233,12208,7230,11960,7141xe" filled="true" fillcolor="#c1491b" stroked="false">
                <v:path arrowok="t"/>
                <v:fill type="solid"/>
              </v:shape>
              <v:shape style="position:absolute;left:11960;top:7141;width:273;height:327" coordorigin="11960,7141" coordsize="273,327" path="m12232,7237l12231,7237,12232,7237xe" filled="true" fillcolor="#c1491b" stroked="false">
                <v:path arrowok="t"/>
                <v:fill type="solid"/>
              </v:shape>
              <v:shape style="position:absolute;left:11960;top:7141;width:273;height:327" coordorigin="11960,7141" coordsize="273,327" path="m12232,7236l12232,7237,12232,7237,12232,7236xe" filled="true" fillcolor="#c1491b" stroked="false">
                <v:path arrowok="t"/>
                <v:fill type="solid"/>
              </v:shape>
              <v:shape style="position:absolute;left:6555;top:2178;width:5201;height:516" type="#_x0000_t75" stroked="false">
                <v:imagedata r:id="rId12" o:title=""/>
              </v:shape>
            </v:group>
            <v:group style="position:absolute;left:10045;top:383;width:1686;height:340" coordorigin="10045,383" coordsize="1686,340">
              <v:shape style="position:absolute;left:10045;top:383;width:1686;height:340" coordorigin="10045,383" coordsize="1686,340" path="m11730,383l10045,383,10121,552,10045,722,11730,722,11730,383xe" filled="true" fillcolor="#e76324" stroked="false">
                <v:path arrowok="t"/>
                <v:fill type="solid"/>
              </v:shape>
            </v:group>
            <v:group style="position:absolute;left:10219;top:464;width:115;height:159" coordorigin="10219,464" coordsize="115,159">
              <v:shape style="position:absolute;left:10219;top:464;width:115;height:159" coordorigin="10219,464" coordsize="115,159" path="m10255,464l10219,464,10260,560,10260,623,10292,623,10292,560,10307,526,10276,526,10255,464xe" filled="true" fillcolor="#ffffff" stroked="false">
                <v:path arrowok="t"/>
                <v:fill type="solid"/>
              </v:shape>
              <v:shape style="position:absolute;left:10219;top:464;width:115;height:159" coordorigin="10219,464" coordsize="115,159" path="m10333,464l10298,464,10276,526,10307,526,10333,464xe" filled="true" fillcolor="#ffffff" stroked="false">
                <v:path arrowok="t"/>
                <v:fill type="solid"/>
              </v:shape>
            </v:group>
            <v:group style="position:absolute;left:10342;top:461;width:107;height:165" coordorigin="10342,461" coordsize="107,165">
              <v:shape style="position:absolute;left:10342;top:461;width:107;height:165" coordorigin="10342,461" coordsize="107,165" path="m10395,461l10345,509,10342,570,10346,593,10356,611,10372,622,10397,626,10417,623,10431,614,10438,602,10395,602,10387,601,10378,591,10374,569,10373,533,10376,505,10384,490,10401,485,10440,485,10435,477,10420,465,10395,461xe" filled="true" fillcolor="#ffffff" stroked="false">
                <v:path arrowok="t"/>
                <v:fill type="solid"/>
              </v:shape>
              <v:shape style="position:absolute;left:10342;top:461;width:107;height:165" coordorigin="10342,461" coordsize="107,165" path="m10440,485l10401,485,10411,494,10416,515,10417,549,10415,580,10409,597,10395,602,10438,602,10440,599,10446,578,10448,551,10448,518,10444,495,10440,485xe" filled="true" fillcolor="#ffffff" stroked="false">
                <v:path arrowok="t"/>
                <v:fill type="solid"/>
              </v:shape>
            </v:group>
            <v:group style="position:absolute;left:10466;top:464;width:102;height:161" coordorigin="10466,464" coordsize="102,161">
              <v:shape style="position:absolute;left:10466;top:464;width:102;height:161" coordorigin="10466,464" coordsize="102,161" path="m10498,464l10466,464,10466,578,10471,602,10484,617,10504,624,10529,625,10549,618,10562,602,10502,602,10498,591,10498,464xe" filled="true" fillcolor="#ffffff" stroked="false">
                <v:path arrowok="t"/>
                <v:fill type="solid"/>
              </v:shape>
              <v:shape style="position:absolute;left:10466;top:464;width:102;height:161" coordorigin="10466,464" coordsize="102,161" path="m10567,464l10535,464,10535,591,10532,602,10562,602,10562,602,10567,575,10567,464xe" filled="true" fillcolor="#ffffff" stroked="false">
                <v:path arrowok="t"/>
                <v:fill type="solid"/>
              </v:shape>
            </v:group>
            <v:group style="position:absolute;left:10591;top:464;width:30;height:68" coordorigin="10591,464" coordsize="30,68">
              <v:shape style="position:absolute;left:10591;top:464;width:30;height:68" coordorigin="10591,464" coordsize="30,68" path="m10620,464l10591,464,10591,499,10602,499,10602,511,10599,518,10591,520,10604,532,10617,517,10620,493,10620,464xe" filled="true" fillcolor="#ffffff" stroked="false">
                <v:path arrowok="t"/>
                <v:fill type="solid"/>
              </v:shape>
            </v:group>
            <v:group style="position:absolute;left:10645;top:464;width:108;height:159" coordorigin="10645,464" coordsize="108,159">
              <v:shape style="position:absolute;left:10645;top:464;width:108;height:159" coordorigin="10645,464" coordsize="108,159" path="m10704,464l10645,464,10645,623,10677,623,10677,556,10739,556,10737,552,10720,545,10727,542,10737,534,10677,534,10677,488,10742,488,10742,483,10728,469,10704,464xe" filled="true" fillcolor="#ffffff" stroked="false">
                <v:path arrowok="t"/>
                <v:fill type="solid"/>
              </v:shape>
              <v:shape style="position:absolute;left:10645;top:464;width:108;height:159" coordorigin="10645,464" coordsize="108,159" path="m10739,556l10708,556,10713,563,10713,576,10714,606,10714,612,10715,618,10718,623,10753,623,10750,618,10746,604,10744,570,10739,556xe" filled="true" fillcolor="#ffffff" stroked="false">
                <v:path arrowok="t"/>
                <v:fill type="solid"/>
              </v:shape>
              <v:shape style="position:absolute;left:10645;top:464;width:108;height:159" coordorigin="10645,464" coordsize="108,159" path="m10742,488l10707,488,10715,495,10715,527,10706,534,10737,534,10738,533,10743,514,10742,488xe" filled="true" fillcolor="#ffffff" stroked="false">
                <v:path arrowok="t"/>
                <v:fill type="solid"/>
              </v:shape>
            </v:group>
            <v:group style="position:absolute;left:10769;top:464;width:91;height:159" coordorigin="10769,464" coordsize="91,159">
              <v:shape style="position:absolute;left:10769;top:464;width:91;height:159" coordorigin="10769,464" coordsize="91,159" path="m10858,464l10769,464,10769,623,10860,623,10860,597,10801,597,10801,554,10854,554,10854,528,10801,528,10801,490,10858,490,10858,464xe" filled="true" fillcolor="#ffffff" stroked="false">
                <v:path arrowok="t"/>
                <v:fill type="solid"/>
              </v:shape>
            </v:group>
            <v:group style="position:absolute;left:10947;top:464;width:2;height:159" coordorigin="10947,464" coordsize="2,159">
              <v:shape style="position:absolute;left:10947;top:464;width:2;height:159" coordorigin="10947,464" coordsize="0,159" path="m10947,464l10947,623e" filled="false" stroked="true" strokeweight="1.699pt" strokecolor="#ffffff">
                <v:path arrowok="t"/>
              </v:shape>
            </v:group>
            <v:group style="position:absolute;left:10986;top:464;width:106;height:159" coordorigin="10986,464" coordsize="106,159">
              <v:shape style="position:absolute;left:10986;top:464;width:106;height:159" coordorigin="10986,464" coordsize="106,159" path="m11023,464l10986,464,10986,623,11016,623,11016,512,11040,512,11023,464xe" filled="true" fillcolor="#ffffff" stroked="false">
                <v:path arrowok="t"/>
                <v:fill type="solid"/>
              </v:shape>
              <v:shape style="position:absolute;left:10986;top:464;width:106;height:159" coordorigin="10986,464" coordsize="106,159" path="m11040,512l11016,512,11055,623,11092,623,11092,573,11062,573,11040,512xe" filled="true" fillcolor="#ffffff" stroked="false">
                <v:path arrowok="t"/>
                <v:fill type="solid"/>
              </v:shape>
              <v:shape style="position:absolute;left:10986;top:464;width:106;height:159" coordorigin="10986,464" coordsize="106,159" path="m11092,464l11062,464,11062,573,11092,573,11092,464xe" filled="true" fillcolor="#ffffff" stroked="false">
                <v:path arrowok="t"/>
                <v:fill type="solid"/>
              </v:shape>
            </v:group>
            <v:group style="position:absolute;left:11103;top:464;width:114;height:159" coordorigin="11103,464" coordsize="114,159">
              <v:shape style="position:absolute;left:11103;top:464;width:114;height:159" coordorigin="11103,464" coordsize="114,159" path="m11138,464l11103,464,11140,623,11181,623,11191,582,11160,582,11138,464xe" filled="true" fillcolor="#ffffff" stroked="false">
                <v:path arrowok="t"/>
                <v:fill type="solid"/>
              </v:shape>
              <v:shape style="position:absolute;left:11103;top:464;width:114;height:159" coordorigin="11103,464" coordsize="114,159" path="m11217,464l11184,464,11161,582,11191,582,11217,464xe" filled="true" fillcolor="#ffffff" stroked="false">
                <v:path arrowok="t"/>
                <v:fill type="solid"/>
              </v:shape>
            </v:group>
            <v:group style="position:absolute;left:11247;top:464;width:2;height:159" coordorigin="11247,464" coordsize="2,159">
              <v:shape style="position:absolute;left:11247;top:464;width:2;height:159" coordorigin="11247,464" coordsize="0,159" path="m11247,464l11247,623e" filled="false" stroked="true" strokeweight="1.699pt" strokecolor="#ffffff">
                <v:path arrowok="t"/>
              </v:shape>
            </v:group>
            <v:group style="position:absolute;left:11329;top:490;width:2;height:133" coordorigin="11329,490" coordsize="2,133">
              <v:shape style="position:absolute;left:11329;top:490;width:2;height:133" coordorigin="11329,490" coordsize="0,133" path="m11329,490l11329,623e" filled="false" stroked="true" strokeweight="1.699pt" strokecolor="#ffffff">
                <v:path arrowok="t"/>
              </v:shape>
            </v:group>
            <v:group style="position:absolute;left:11278;top:477;width:102;height:2" coordorigin="11278,477" coordsize="102,2">
              <v:shape style="position:absolute;left:11278;top:477;width:102;height:2" coordorigin="11278,477" coordsize="102,0" path="m11278,477l11379,477e" filled="false" stroked="true" strokeweight="1.411pt" strokecolor="#ffffff">
                <v:path arrowok="t"/>
              </v:shape>
            </v:group>
            <v:group style="position:absolute;left:11393;top:464;width:91;height:159" coordorigin="11393,464" coordsize="91,159">
              <v:shape style="position:absolute;left:11393;top:464;width:91;height:159" coordorigin="11393,464" coordsize="91,159" path="m11482,464l11393,464,11393,623,11484,623,11484,597,11425,597,11425,554,11478,554,11478,528,11425,528,11425,490,11482,490,11482,464xe" filled="true" fillcolor="#ffffff" stroked="false">
                <v:path arrowok="t"/>
                <v:fill type="solid"/>
              </v:shape>
            </v:group>
            <v:group style="position:absolute;left:11502;top:464;width:105;height:159" coordorigin="11502,464" coordsize="105,159">
              <v:shape style="position:absolute;left:11502;top:464;width:105;height:159" coordorigin="11502,464" coordsize="105,159" path="m11554,464l11502,464,11502,623,11567,622,11583,615,11594,603,11595,599,11534,599,11534,488,11597,488,11593,480,11578,468,11554,464xe" filled="true" fillcolor="#ffffff" stroked="false">
                <v:path arrowok="t"/>
                <v:fill type="solid"/>
              </v:shape>
              <v:shape style="position:absolute;left:11502;top:464;width:105;height:159" coordorigin="11502,464" coordsize="105,159" path="m11597,488l11534,488,11553,488,11567,497,11573,517,11574,548,11572,579,11564,595,11548,599,11595,599,11601,584,11605,557,11606,522,11602,498,11597,488xe" filled="true" fillcolor="#ffffff" stroked="false">
                <v:path arrowok="t"/>
                <v:fill type="solid"/>
              </v:shape>
            </v:group>
            <v:group style="position:absolute;left:207;top:6820;width:2;height:8763" coordorigin="207,6820" coordsize="2,8763">
              <v:shape style="position:absolute;left:207;top:6820;width:2;height:8763" coordorigin="207,6820" coordsize="0,8763" path="m207,15582l207,6820e" filled="false" stroked="false">
                <v:path arrowok="t"/>
              </v:shape>
            </v:group>
            <v:group style="position:absolute;left:207;top:7264;width:11786;height:8319" coordorigin="207,7264" coordsize="11786,8319">
              <v:shape style="position:absolute;left:207;top:7264;width:11786;height:8319" coordorigin="207,7264" coordsize="11786,8319" path="m207,15582l11992,15582,11992,7264,207,7264,207,15582xe" filled="true" fillcolor="#000000" stroked="false">
                <v:path arrowok="t"/>
                <v:fill type="solid"/>
              </v:shape>
              <v:shape style="position:absolute;left:2439;top:8444;width:2457;height:283" type="#_x0000_t75" stroked="false">
                <v:imagedata r:id="rId13" o:title=""/>
              </v:shape>
            </v:group>
            <v:group style="position:absolute;left:2437;top:8898;width:83;height:208" coordorigin="2437,8898" coordsize="83,208">
              <v:shape style="position:absolute;left:2437;top:8898;width:83;height:208" coordorigin="2437,8898" coordsize="83,208" path="m2487,8898l2471,8898,2464,8898,2437,9073,2438,9079,2470,9105,2487,9105,2519,9079,2474,9079,2471,9078,2467,9069,2467,8934,2476,8924,2519,8924,2519,8923,2494,8898,2487,8898xe" filled="true" fillcolor="#ffffff" stroked="false">
                <v:path arrowok="t"/>
                <v:fill type="solid"/>
              </v:shape>
              <v:shape style="position:absolute;left:2437;top:8898;width:83;height:208" coordorigin="2437,8898" coordsize="83,208" path="m2520,9016l2491,9016,2491,9069,2491,9073,2490,9075,2488,9077,2487,9078,2484,9079,2519,9079,2520,9073,2520,9016xe" filled="true" fillcolor="#ffffff" stroked="false">
                <v:path arrowok="t"/>
                <v:fill type="solid"/>
              </v:shape>
              <v:shape style="position:absolute;left:2437;top:8898;width:83;height:208" coordorigin="2437,8898" coordsize="83,208" path="m2519,8924l2482,8924,2484,8924,2487,8925,2491,8986,2520,8986,2520,8928,2519,8924xe" filled="true" fillcolor="#ffffff" stroked="false">
                <v:path arrowok="t"/>
                <v:fill type="solid"/>
              </v:shape>
            </v:group>
            <v:group style="position:absolute;left:2553;top:8900;width:2;height:203" coordorigin="2553,8900" coordsize="2,203">
              <v:shape style="position:absolute;left:2553;top:8900;width:2;height:203" coordorigin="2553,8900" coordsize="0,203" path="m2553,8900l2553,9103e" filled="false" stroked="true" strokeweight="1.405pt" strokecolor="#ffffff">
                <v:path arrowok="t"/>
              </v:shape>
            </v:group>
            <v:group style="position:absolute;left:2603;top:8887;width:2;height:216" coordorigin="2603,8887" coordsize="2,216">
              <v:shape style="position:absolute;left:2603;top:8887;width:2;height:216" coordorigin="2603,8887" coordsize="0,216" path="m2603,8887l2603,9103e" filled="false" stroked="true" strokeweight="1.393pt" strokecolor="#ffffff">
                <v:path arrowok="t"/>
              </v:shape>
            </v:group>
            <v:group style="position:absolute;left:2639;top:8948;width:76;height:155" coordorigin="2639,8948" coordsize="76,155">
              <v:shape style="position:absolute;left:2639;top:8948;width:76;height:155" coordorigin="2639,8948" coordsize="76,155" path="m2663,8949l2639,8949,2639,9103,2665,9103,2665,8979,2666,8977,2667,8975,2669,8974,2671,8972,2673,8972,2714,8972,2714,8968,2712,8960,2712,8960,2663,8960,2663,8949xe" filled="true" fillcolor="#ffffff" stroked="false">
                <v:path arrowok="t"/>
                <v:fill type="solid"/>
              </v:shape>
              <v:shape style="position:absolute;left:2639;top:8948;width:76;height:155" coordorigin="2639,8948" coordsize="76,155" path="m2714,8972l2681,8972,2684,8972,2687,8975,2688,8978,2688,9103,2714,9103,2714,8972xe" filled="true" fillcolor="#ffffff" stroked="false">
                <v:path arrowok="t"/>
                <v:fill type="solid"/>
              </v:shape>
              <v:shape style="position:absolute;left:2639;top:8948;width:76;height:155" coordorigin="2639,8948" coordsize="76,155" path="m2692,8948l2681,8948,2675,8949,2668,8953,2665,8956,2663,8960,2712,8960,2692,8948xe" filled="true" fillcolor="#ffffff" stroked="false">
                <v:path arrowok="t"/>
                <v:fill type="solid"/>
              </v:shape>
            </v:group>
            <v:group style="position:absolute;left:2749;top:8887;width:2;height:216" coordorigin="2749,8887" coordsize="2,216">
              <v:shape style="position:absolute;left:2749;top:8887;width:2;height:216" coordorigin="2749,8887" coordsize="0,216" path="m2749,8887l2749,9103e" filled="false" stroked="true" strokeweight="1.393pt" strokecolor="#ffffff">
                <v:path arrowok="t"/>
              </v:shape>
            </v:group>
            <v:group style="position:absolute;left:2784;top:8947;width:72;height:159" coordorigin="2784,8947" coordsize="72,159">
              <v:shape style="position:absolute;left:2784;top:8947;width:72;height:159" coordorigin="2784,8947" coordsize="72,159" path="m2827,8947l2813,8947,2807,8947,2784,8971,2784,9081,2813,9105,2827,9105,2855,9081,2815,9081,2812,9080,2810,9077,2809,9075,2809,8978,2810,8975,2812,8972,2815,8971,2855,8971,2854,8967,2833,8947,2827,8947xe" filled="true" fillcolor="#ffffff" stroked="false">
                <v:path arrowok="t"/>
                <v:fill type="solid"/>
              </v:shape>
              <v:shape style="position:absolute;left:2784;top:8947;width:72;height:159" coordorigin="2784,8947" coordsize="72,159" path="m2855,9030l2831,9030,2831,9075,2830,9077,2828,9080,2825,9081,2855,9081,2855,9030xe" filled="true" fillcolor="#ffffff" stroked="false">
                <v:path arrowok="t"/>
                <v:fill type="solid"/>
              </v:shape>
              <v:shape style="position:absolute;left:2784;top:8947;width:72;height:159" coordorigin="2784,8947" coordsize="72,159" path="m2855,8971l2825,8971,2828,8972,2830,8975,2831,8978,2831,9006,2855,9006,2855,8971xe" filled="true" fillcolor="#ffffff" stroked="false">
                <v:path arrowok="t"/>
                <v:fill type="solid"/>
              </v:shape>
            </v:group>
            <v:group style="position:absolute;left:2872;top:8947;width:74;height:159" coordorigin="2872,8947" coordsize="74,159">
              <v:shape style="position:absolute;left:2872;top:8947;width:74;height:159" coordorigin="2872,8947" coordsize="74,159" path="m2898,9049l2872,9049,2873,9081,2902,9105,2917,9105,2945,9081,2904,9081,2901,9080,2899,9077,2898,9074,2898,9049xe" filled="true" fillcolor="#ffffff" stroked="false">
                <v:path arrowok="t"/>
                <v:fill type="solid"/>
              </v:shape>
              <v:shape style="position:absolute;left:2872;top:8947;width:74;height:159" coordorigin="2872,8947" coordsize="74,159" path="m2917,8947l2902,8947,2895,8947,2873,8971,2873,9004,2908,9035,2911,9037,2920,9074,2920,9077,2917,9080,2914,9081,2945,9081,2932,9020,2911,9010,2908,9009,2898,8978,2899,8975,2901,8972,2904,8971,2945,8971,2945,8967,2923,8947,2917,8947xe" filled="true" fillcolor="#ffffff" stroked="false">
                <v:path arrowok="t"/>
                <v:fill type="solid"/>
              </v:shape>
              <v:shape style="position:absolute;left:2872;top:8947;width:74;height:159" coordorigin="2872,8947" coordsize="74,159" path="m2945,8971l2914,8971,2917,8972,2920,8975,2920,8978,2920,8994,2946,8994,2945,8971xe" filled="true" fillcolor="#ffffff" stroked="false">
                <v:path arrowok="t"/>
                <v:fill type="solid"/>
              </v:shape>
            </v:group>
            <v:group style="position:absolute;left:1325;top:8883;width:83;height:208" coordorigin="1325,8883" coordsize="83,208">
              <v:shape style="position:absolute;left:1325;top:8883;width:83;height:208" coordorigin="1325,8883" coordsize="83,208" path="m1354,9009l1325,9009,1326,9059,1358,9091,1375,9091,1408,9064,1361,9064,1358,9063,1355,9059,1354,9055,1354,9009xe" filled="true" fillcolor="#e76324" stroked="false">
                <v:path arrowok="t"/>
                <v:fill type="solid"/>
              </v:shape>
              <v:shape style="position:absolute;left:1325;top:8883;width:83;height:208" coordorigin="1325,8883" coordsize="83,208" path="m1408,8910l1363,8910,1371,8910,1374,8910,1378,8957,1378,8960,1375,8964,1372,8965,1350,8965,1350,8992,1369,8992,1372,8992,1378,9055,1378,9058,1375,9063,1371,9064,1408,9064,1408,9059,1408,9007,1408,9001,1390,8979,1390,8978,1408,8957,1408,8912,1408,8910xe" filled="true" fillcolor="#e76324" stroked="false">
                <v:path arrowok="t"/>
                <v:fill type="solid"/>
              </v:shape>
              <v:shape style="position:absolute;left:1325;top:8883;width:83;height:208" coordorigin="1325,8883" coordsize="83,208" path="m1375,8883l1358,8883,1351,8884,1325,8949,1354,8949,1354,8919,1354,8916,1363,8910,1408,8910,1408,8909,1382,8884,1375,8883xe" filled="true" fillcolor="#e76324" stroked="false">
                <v:path arrowok="t"/>
                <v:fill type="solid"/>
              </v:shape>
            </v:group>
            <v:group style="position:absolute;left:1429;top:8953;width:27;height:136" coordorigin="1429,8953" coordsize="27,136">
              <v:shape style="position:absolute;left:1429;top:8953;width:27;height:136" coordorigin="1429,8953" coordsize="27,136" path="m1456,9054l1429,9054,1429,9088,1456,9088,1456,9054xe" filled="true" fillcolor="#e76324" stroked="false">
                <v:path arrowok="t"/>
                <v:fill type="solid"/>
              </v:shape>
              <v:shape style="position:absolute;left:1429;top:8953;width:27;height:136" coordorigin="1429,8953" coordsize="27,136" path="m1456,8953l1429,8953,1429,8986,1456,8986,1456,8953xe" filled="true" fillcolor="#e76324" stroked="false">
                <v:path arrowok="t"/>
                <v:fill type="solid"/>
              </v:shape>
            </v:group>
            <v:group style="position:absolute;left:1476;top:8883;width:85;height:208" coordorigin="1476,8883" coordsize="85,208">
              <v:shape style="position:absolute;left:1476;top:8883;width:85;height:208" coordorigin="1476,8883" coordsize="85,208" path="m1527,8883l1510,8883,1502,8884,1476,9058,1477,9065,1510,9091,1527,9091,1560,9064,1513,9064,1510,9063,1509,9063,1507,9060,1506,9059,1506,9054,1506,8919,1515,8910,1560,8910,1560,8909,1534,8884,1527,8883xe" filled="true" fillcolor="#e76324" stroked="false">
                <v:path arrowok="t"/>
                <v:fill type="solid"/>
              </v:shape>
              <v:shape style="position:absolute;left:1476;top:8883;width:85;height:208" coordorigin="1476,8883" coordsize="85,208" path="m1560,8910l1524,8910,1527,8911,1530,8915,1531,8919,1531,9054,1530,9058,1530,9060,1528,9063,1526,9063,1523,9064,1560,9064,1560,9058,1560,8914,1560,8910xe" filled="true" fillcolor="#e76324" stroked="false">
                <v:path arrowok="t"/>
                <v:fill type="solid"/>
              </v:shape>
            </v:group>
            <v:group style="position:absolute;left:1579;top:8883;width:85;height:208" coordorigin="1579,8883" coordsize="85,208">
              <v:shape style="position:absolute;left:1579;top:8883;width:85;height:208" coordorigin="1579,8883" coordsize="85,208" path="m1630,8883l1612,8883,1605,8884,1579,9058,1579,9065,1612,9091,1630,9091,1663,9064,1616,9064,1613,9063,1611,9063,1610,9060,1609,9059,1608,9054,1609,8919,1618,8910,1663,8910,1663,8909,1637,8884,1630,8883xe" filled="true" fillcolor="#e76324" stroked="false">
                <v:path arrowok="t"/>
                <v:fill type="solid"/>
              </v:shape>
              <v:shape style="position:absolute;left:1579;top:8883;width:85;height:208" coordorigin="1579,8883" coordsize="85,208" path="m1663,8910l1626,8910,1630,8911,1633,8915,1633,8919,1633,9054,1633,9058,1632,9060,1630,9063,1629,9063,1626,9064,1663,9064,1663,9058,1663,8914,1663,8910xe" filled="true" fillcolor="#e76324" stroked="false">
                <v:path arrowok="t"/>
                <v:fill type="solid"/>
              </v:shape>
            </v:group>
            <v:group style="position:absolute;left:1678;top:8991;width:42;height:24" coordorigin="1678,8991" coordsize="42,24">
              <v:shape style="position:absolute;left:1678;top:8991;width:42;height:24" coordorigin="1678,8991" coordsize="42,24" path="m1678,9003l1719,9003e" filled="false" stroked="true" strokeweight="1.252pt" strokecolor="#e76324">
                <v:path arrowok="t"/>
              </v:shape>
            </v:group>
            <v:group style="position:absolute;left:1736;top:8886;width:83;height:205" coordorigin="1736,8886" coordsize="83,205">
              <v:shape style="position:absolute;left:1736;top:8886;width:83;height:205" coordorigin="1736,8886" coordsize="83,205" path="m1764,9012l1736,9012,1736,9059,1768,9091,1785,9091,1818,9064,1773,9064,1771,9064,1764,9055,1764,9012xe" filled="true" fillcolor="#e76324" stroked="false">
                <v:path arrowok="t"/>
                <v:fill type="solid"/>
              </v:shape>
              <v:shape style="position:absolute;left:1736;top:8886;width:83;height:205" coordorigin="1736,8886" coordsize="83,205" path="m1818,8886l1737,8886,1736,8988,1777,8988,1780,8988,1789,9004,1789,9055,1779,9064,1818,9064,1818,9059,1818,8997,1818,8993,1792,8966,1764,8966,1764,8908,1818,8908,1818,8886xe" filled="true" fillcolor="#e76324" stroked="false">
                <v:path arrowok="t"/>
                <v:fill type="solid"/>
              </v:shape>
              <v:shape style="position:absolute;left:1736;top:8886;width:83;height:205" coordorigin="1736,8886" coordsize="83,205" path="m1818,8908l1789,8908,1789,8951,1818,8951,1818,8908xe" filled="true" fillcolor="#e76324" stroked="false">
                <v:path arrowok="t"/>
                <v:fill type="solid"/>
              </v:shape>
            </v:group>
            <v:group style="position:absolute;left:1840;top:8953;width:27;height:136" coordorigin="1840,8953" coordsize="27,136">
              <v:shape style="position:absolute;left:1840;top:8953;width:27;height:136" coordorigin="1840,8953" coordsize="27,136" path="m1867,9054l1840,9054,1840,9088,1867,9088,1867,9054xe" filled="true" fillcolor="#e76324" stroked="false">
                <v:path arrowok="t"/>
                <v:fill type="solid"/>
              </v:shape>
              <v:shape style="position:absolute;left:1840;top:8953;width:27;height:136" coordorigin="1840,8953" coordsize="27,136" path="m1867,8953l1840,8953,1840,8986,1867,8986,1867,8953xe" filled="true" fillcolor="#e76324" stroked="false">
                <v:path arrowok="t"/>
                <v:fill type="solid"/>
              </v:shape>
            </v:group>
            <v:group style="position:absolute;left:1887;top:8883;width:85;height:208" coordorigin="1887,8883" coordsize="85,208">
              <v:shape style="position:absolute;left:1887;top:8883;width:85;height:208" coordorigin="1887,8883" coordsize="85,208" path="m1938,8883l1921,8883,1913,8884,1887,9058,1888,9065,1921,9091,1938,9091,1971,9064,1924,9064,1921,9063,1920,9063,1918,9060,1917,9059,1917,9054,1917,8919,1927,8910,1971,8910,1971,8909,1945,8884,1938,8883xe" filled="true" fillcolor="#e76324" stroked="false">
                <v:path arrowok="t"/>
                <v:fill type="solid"/>
              </v:shape>
              <v:shape style="position:absolute;left:1887;top:8883;width:85;height:208" coordorigin="1887,8883" coordsize="85,208" path="m1971,8910l1935,8910,1938,8911,1941,8915,1942,8919,1942,9054,1941,9058,1941,9060,1939,9063,1937,9063,1934,9064,1971,9064,1971,9058,1971,8914,1971,8910xe" filled="true" fillcolor="#e76324" stroked="false">
                <v:path arrowok="t"/>
                <v:fill type="solid"/>
              </v:shape>
            </v:group>
            <v:group style="position:absolute;left:1990;top:8883;width:85;height:208" coordorigin="1990,8883" coordsize="85,208">
              <v:shape style="position:absolute;left:1990;top:8883;width:85;height:208" coordorigin="1990,8883" coordsize="85,208" path="m2041,8883l2023,8883,2016,8884,1990,9058,1990,9065,2023,9091,2041,9091,2074,9064,2027,9064,2024,9063,2022,9063,2021,9060,2020,9059,2019,9054,2020,8919,2029,8910,2074,8910,2074,8909,2048,8884,2041,8883xe" filled="true" fillcolor="#e76324" stroked="false">
                <v:path arrowok="t"/>
                <v:fill type="solid"/>
              </v:shape>
              <v:shape style="position:absolute;left:1990;top:8883;width:85;height:208" coordorigin="1990,8883" coordsize="85,208" path="m2074,8910l2037,8910,2041,8911,2044,8915,2044,8919,2044,9054,2044,9058,2043,9060,2041,9063,2040,9063,2037,9064,2074,9064,2074,9058,2074,8914,2074,8910xe" filled="true" fillcolor="#e76324" stroked="false">
                <v:path arrowok="t"/>
                <v:fill type="solid"/>
              </v:shape>
              <v:shape style="position:absolute;left:2430;top:9305;width:2141;height:260" type="#_x0000_t75" stroked="false">
                <v:imagedata r:id="rId14" o:title=""/>
              </v:shape>
            </v:group>
            <v:group style="position:absolute;left:4606;top:9311;width:2;height:216" coordorigin="4606,9311" coordsize="2,216">
              <v:shape style="position:absolute;left:4606;top:9311;width:2;height:216" coordorigin="4606,9311" coordsize="0,216" path="m4606,9311l4606,9526e" filled="false" stroked="true" strokeweight="1.393pt" strokecolor="#ffffff">
                <v:path arrowok="t"/>
              </v:shape>
            </v:group>
            <v:group style="position:absolute;left:4656;top:9324;width:2;height:203" coordorigin="4656,9324" coordsize="2,203">
              <v:shape style="position:absolute;left:4656;top:9324;width:2;height:203" coordorigin="4656,9324" coordsize="0,203" path="m4656,9324l4656,9526e" filled="false" stroked="true" strokeweight="1.405pt" strokecolor="#ffffff">
                <v:path arrowok="t"/>
              </v:shape>
            </v:group>
            <v:group style="position:absolute;left:4735;top:9324;width:85;height:203" coordorigin="4735,9324" coordsize="85,203">
              <v:shape style="position:absolute;left:4735;top:9324;width:85;height:203" coordorigin="4735,9324" coordsize="85,203" path="m4786,9324l4735,9324,4735,9526,4765,9526,4765,9449,4786,9449,4819,9425,4765,9425,4765,9349,4819,9349,4819,9348,4793,9324,4786,9324xe" filled="true" fillcolor="#ffffff" stroked="false">
                <v:path arrowok="t"/>
                <v:fill type="solid"/>
              </v:shape>
              <v:shape style="position:absolute;left:4735;top:9324;width:85;height:203" coordorigin="4735,9324" coordsize="85,203" path="m4819,9349l4780,9349,4783,9349,4786,9350,4787,9351,4789,9353,4789,9355,4790,9359,4790,9415,4780,9425,4819,9425,4819,9424,4820,9417,4819,9353,4819,9349xe" filled="true" fillcolor="#ffffff" stroked="false">
                <v:path arrowok="t"/>
                <v:fill type="solid"/>
              </v:shape>
            </v:group>
            <v:group style="position:absolute;left:4832;top:9370;width:72;height:159" coordorigin="4832,9370" coordsize="72,159">
              <v:shape style="position:absolute;left:4832;top:9370;width:72;height:159" coordorigin="4832,9370" coordsize="72,159" path="m4866,9435l4847,9435,4841,9437,4834,9446,4832,9452,4833,9507,4858,9528,4875,9528,4883,9528,4896,9527,4900,9527,4904,9526,4904,9507,4864,9507,4862,9507,4856,9463,4857,9459,4859,9455,4862,9455,4904,9455,4904,9437,4878,9437,4877,9436,4875,9436,4870,9435,4866,9435xe" filled="true" fillcolor="#ffffff" stroked="false">
                <v:path arrowok="t"/>
                <v:fill type="solid"/>
              </v:shape>
              <v:shape style="position:absolute;left:4832;top:9370;width:72;height:159" coordorigin="4832,9370" coordsize="72,159" path="m4904,9455l4862,9455,4872,9455,4876,9455,4877,9455,4878,9456,4878,9506,4877,9507,4867,9507,4904,9507,4904,9455xe" filled="true" fillcolor="#ffffff" stroked="false">
                <v:path arrowok="t"/>
                <v:fill type="solid"/>
              </v:shape>
              <v:shape style="position:absolute;left:4832;top:9370;width:72;height:159" coordorigin="4832,9370" coordsize="72,159" path="m4903,9392l4871,9392,4875,9393,4877,9396,4878,9400,4878,9437,4904,9437,4903,9393,4903,9392xe" filled="true" fillcolor="#ffffff" stroked="false">
                <v:path arrowok="t"/>
                <v:fill type="solid"/>
              </v:shape>
              <v:shape style="position:absolute;left:4832;top:9370;width:72;height:159" coordorigin="4832,9370" coordsize="72,159" path="m4874,9370l4860,9370,4854,9370,4832,9421,4856,9421,4856,9400,4857,9397,4859,9393,4862,9392,4903,9392,4903,9389,4881,9370,4874,9370xe" filled="true" fillcolor="#ffffff" stroked="false">
                <v:path arrowok="t"/>
                <v:fill type="solid"/>
              </v:shape>
            </v:group>
            <v:group style="position:absolute;left:4925;top:9371;width:72;height:155" coordorigin="4925,9371" coordsize="72,155">
              <v:shape style="position:absolute;left:4925;top:9371;width:72;height:155" coordorigin="4925,9371" coordsize="72,155" path="m4950,9372l4925,9372,4925,9526,4951,9526,4951,9403,4953,9397,4957,9395,4997,9395,4997,9390,4996,9383,4950,9383,4950,9372xe" filled="true" fillcolor="#ffffff" stroked="false">
                <v:path arrowok="t"/>
                <v:fill type="solid"/>
              </v:shape>
              <v:shape style="position:absolute;left:4925;top:9371;width:72;height:155" coordorigin="4925,9371" coordsize="72,155" path="m4997,9395l4967,9395,4970,9395,4973,9398,4974,9401,4974,9440,4997,9440,4997,9395xe" filled="true" fillcolor="#ffffff" stroked="false">
                <v:path arrowok="t"/>
                <v:fill type="solid"/>
              </v:shape>
              <v:shape style="position:absolute;left:4925;top:9371;width:72;height:155" coordorigin="4925,9371" coordsize="72,155" path="m4982,9371l4967,9371,4962,9372,4954,9376,4951,9379,4950,9383,4996,9383,4995,9382,4988,9373,4982,9371xe" filled="true" fillcolor="#ffffff" stroked="false">
                <v:path arrowok="t"/>
                <v:fill type="solid"/>
              </v:shape>
            </v:group>
            <v:group style="position:absolute;left:5004;top:9326;width:54;height:200" coordorigin="5004,9326" coordsize="54,200">
              <v:shape style="position:absolute;left:5004;top:9326;width:54;height:200" coordorigin="5004,9326" coordsize="54,200" path="m5040,9394l5014,9394,5014,9499,5044,9526,5057,9526,5057,9503,5047,9503,5044,9502,5041,9499,5040,9495,5040,9394xe" filled="true" fillcolor="#ffffff" stroked="false">
                <v:path arrowok="t"/>
                <v:fill type="solid"/>
              </v:shape>
              <v:shape style="position:absolute;left:5004;top:9326;width:54;height:200" coordorigin="5004,9326" coordsize="54,200" path="m5058,9372l5004,9372,5004,9394,5058,9394,5058,9372xe" filled="true" fillcolor="#ffffff" stroked="false">
                <v:path arrowok="t"/>
                <v:fill type="solid"/>
              </v:shape>
              <v:shape style="position:absolute;left:5004;top:9326;width:54;height:200" coordorigin="5004,9326" coordsize="54,200" path="m5040,9326l5014,9326,5014,9372,5040,9372,5040,9326xe" filled="true" fillcolor="#ffffff" stroked="false">
                <v:path arrowok="t"/>
                <v:fill type="solid"/>
              </v:shape>
            </v:group>
            <v:group style="position:absolute;left:5074;top:9372;width:76;height:193" coordorigin="5074,9372" coordsize="76,193">
              <v:shape style="position:absolute;left:5074;top:9372;width:76;height:193" coordorigin="5074,9372" coordsize="76,193" path="m5149,9509l5123,9509,5123,9534,5121,9538,5117,9542,5113,9543,5079,9543,5079,9565,5126,9565,5136,9562,5146,9550,5149,9541,5149,9509xe" filled="true" fillcolor="#ffffff" stroked="false">
                <v:path arrowok="t"/>
                <v:fill type="solid"/>
              </v:shape>
              <v:shape style="position:absolute;left:5074;top:9372;width:76;height:193" coordorigin="5074,9372" coordsize="76,193" path="m5100,9372l5074,9372,5074,9496,5095,9519,5106,9519,5111,9518,5118,9515,5121,9512,5123,9509,5149,9509,5149,9496,5107,9496,5104,9495,5101,9491,5100,9488,5100,9372xe" filled="true" fillcolor="#ffffff" stroked="false">
                <v:path arrowok="t"/>
                <v:fill type="solid"/>
              </v:shape>
              <v:shape style="position:absolute;left:5074;top:9372;width:76;height:193" coordorigin="5074,9372" coordsize="76,193" path="m5149,9372l5123,9372,5123,9488,5122,9490,5120,9492,5117,9495,5115,9496,5149,9496,5149,9372xe" filled="true" fillcolor="#ffffff" stroked="false">
                <v:path arrowok="t"/>
                <v:fill type="solid"/>
              </v:shape>
            </v:group>
            <v:group style="position:absolute;left:1751;top:9309;width:71;height:203" coordorigin="1751,9309" coordsize="71,203">
              <v:shape style="position:absolute;left:1751;top:9309;width:71;height:203" coordorigin="1751,9309" coordsize="71,203" path="m1821,9309l1751,9309,1751,9334,1792,9334,1753,9511,1783,9511,1821,9331,1821,9309xe" filled="true" fillcolor="#e76324" stroked="false">
                <v:path arrowok="t"/>
                <v:fill type="solid"/>
              </v:shape>
            </v:group>
            <v:group style="position:absolute;left:1840;top:9376;width:27;height:136" coordorigin="1840,9376" coordsize="27,136">
              <v:shape style="position:absolute;left:1840;top:9376;width:27;height:136" coordorigin="1840,9376" coordsize="27,136" path="m1867,9477l1840,9477,1840,9511,1867,9511,1867,9477xe" filled="true" fillcolor="#e76324" stroked="false">
                <v:path arrowok="t"/>
                <v:fill type="solid"/>
              </v:shape>
              <v:shape style="position:absolute;left:1840;top:9376;width:27;height:136" coordorigin="1840,9376" coordsize="27,136" path="m1867,9376l1840,9376,1840,9410,1867,9410,1867,9376xe" filled="true" fillcolor="#e76324" stroked="false">
                <v:path arrowok="t"/>
                <v:fill type="solid"/>
              </v:shape>
            </v:group>
            <v:group style="position:absolute;left:1887;top:9306;width:85;height:208" coordorigin="1887,9306" coordsize="85,208">
              <v:shape style="position:absolute;left:1887;top:9306;width:85;height:208" coordorigin="1887,9306" coordsize="85,208" path="m1938,9306l1921,9306,1913,9307,1887,9481,1888,9488,1921,9514,1938,9514,1971,9487,1924,9487,1921,9487,1920,9486,1918,9483,1917,9482,1917,9477,1917,9342,1927,9333,1971,9333,1971,9332,1945,9307,1938,9306xe" filled="true" fillcolor="#e76324" stroked="false">
                <v:path arrowok="t"/>
                <v:fill type="solid"/>
              </v:shape>
              <v:shape style="position:absolute;left:1887;top:9306;width:85;height:208" coordorigin="1887,9306" coordsize="85,208" path="m1971,9333l1935,9333,1938,9334,1941,9338,1942,9342,1942,9477,1941,9481,1941,9483,1939,9486,1937,9487,1934,9487,1971,9487,1971,9481,1971,9337,1971,9333xe" filled="true" fillcolor="#e76324" stroked="false">
                <v:path arrowok="t"/>
                <v:fill type="solid"/>
              </v:shape>
            </v:group>
            <v:group style="position:absolute;left:1990;top:9306;width:85;height:208" coordorigin="1990,9306" coordsize="85,208">
              <v:shape style="position:absolute;left:1990;top:9306;width:85;height:208" coordorigin="1990,9306" coordsize="85,208" path="m2041,9306l2023,9306,2016,9307,1990,9481,1990,9488,2023,9514,2041,9514,2074,9487,2027,9487,2024,9487,2022,9486,2021,9483,2020,9482,2019,9477,2020,9342,2029,9333,2074,9333,2074,9332,2048,9307,2041,9306xe" filled="true" fillcolor="#e76324" stroked="false">
                <v:path arrowok="t"/>
                <v:fill type="solid"/>
              </v:shape>
              <v:shape style="position:absolute;left:1990;top:9306;width:85;height:208" coordorigin="1990,9306" coordsize="85,208" path="m2074,9333l2037,9333,2041,9334,2044,9338,2044,9342,2044,9477,2044,9481,2043,9483,2041,9486,2040,9487,2037,9487,2074,9487,2074,9481,2074,9337,2074,9333xe" filled="true" fillcolor="#e76324" stroked="false">
                <v:path arrowok="t"/>
                <v:fill type="solid"/>
              </v:shape>
              <v:shape style="position:absolute;left:987;top:7769;width:2977;height:378" type="#_x0000_t75" stroked="false">
                <v:imagedata r:id="rId15" o:title=""/>
              </v:shape>
            </v:group>
            <v:group style="position:absolute;left:4038;top:7813;width:2;height:274" coordorigin="4038,7813" coordsize="2,274">
              <v:shape style="position:absolute;left:4038;top:7813;width:2;height:274" coordorigin="4038,7813" coordsize="0,274" path="m4038,7813l4038,8087e" filled="false" stroked="true" strokeweight="2.403pt" strokecolor="#e76324">
                <v:path arrowok="t"/>
              </v:shape>
            </v:group>
            <v:group style="position:absolute;left:3988;top:7773;width:74;height:40" coordorigin="3988,7773" coordsize="74,40">
              <v:shape style="position:absolute;left:3988;top:7773;width:74;height:40" coordorigin="3988,7773" coordsize="74,40" path="m3988,7793l4061,7793e" filled="false" stroked="true" strokeweight="2.1pt" strokecolor="#e76324">
                <v:path arrowok="t"/>
              </v:shape>
            </v:group>
            <v:group style="position:absolute;left:1312;top:8470;width:88;height:216" coordorigin="1312,8470" coordsize="88,216">
              <v:shape style="position:absolute;left:1312;top:8470;width:88;height:216" coordorigin="1312,8470" coordsize="88,216" path="m1343,8625l1313,8625,1313,8652,1314,8658,1316,8670,1318,8674,1322,8677,1325,8680,1329,8682,1340,8684,1347,8685,1364,8685,1399,8658,1361,8658,1351,8658,1343,8647,1343,8625xe" filled="true" fillcolor="#e46224" stroked="false">
                <v:path arrowok="t"/>
                <v:fill type="solid"/>
              </v:shape>
              <v:shape style="position:absolute;left:1312;top:8470;width:88;height:216" coordorigin="1312,8470" coordsize="88,216" path="m1399,8591l1368,8591,1368,8647,1368,8652,1365,8657,1361,8658,1399,8658,1399,8652,1399,8591xe" filled="true" fillcolor="#e46224" stroked="false">
                <v:path arrowok="t"/>
                <v:fill type="solid"/>
              </v:shape>
              <v:shape style="position:absolute;left:1312;top:8470;width:88;height:216" coordorigin="1312,8470" coordsize="88,216" path="m1364,8470l1346,8470,1339,8470,1312,8569,1312,8574,1336,8603,1356,8603,1364,8599,1368,8591,1399,8591,1399,8579,1351,8579,1349,8579,1342,8507,1343,8503,1344,8501,1346,8499,1347,8498,1350,8497,1399,8497,1399,8497,1372,8470,1364,8470xe" filled="true" fillcolor="#e46224" stroked="false">
                <v:path arrowok="t"/>
                <v:fill type="solid"/>
              </v:shape>
              <v:shape style="position:absolute;left:1312;top:8470;width:88;height:216" coordorigin="1312,8470" coordsize="88,216" path="m1399,8497l1360,8497,1364,8498,1365,8499,1367,8501,1368,8503,1368,8507,1368,8567,1368,8572,1366,8575,1362,8578,1359,8579,1399,8579,1399,8503,1399,8497xe" filled="true" fillcolor="#e46224" stroked="false">
                <v:path arrowok="t"/>
                <v:fill type="solid"/>
              </v:shape>
            </v:group>
            <v:group style="position:absolute;left:1420;top:8647;width:28;height:36" coordorigin="1420,8647" coordsize="28,36">
              <v:shape style="position:absolute;left:1420;top:8647;width:28;height:36" coordorigin="1420,8647" coordsize="28,36" path="m1420,8665l1448,8665e" filled="false" stroked="true" strokeweight="1.853pt" strokecolor="#e46224">
                <v:path arrowok="t"/>
              </v:shape>
            </v:group>
            <v:group style="position:absolute;left:1420;top:8542;width:28;height:36" coordorigin="1420,8542" coordsize="28,36">
              <v:shape style="position:absolute;left:1420;top:8542;width:28;height:36" coordorigin="1420,8542" coordsize="28,36" path="m1420,8559l1448,8559e" filled="false" stroked="true" strokeweight="1.853pt" strokecolor="#e46224">
                <v:path arrowok="t"/>
              </v:shape>
            </v:group>
            <v:group style="position:absolute;left:1470;top:8470;width:88;height:216" coordorigin="1470,8470" coordsize="88,216">
              <v:shape style="position:absolute;left:1470;top:8470;width:88;height:216" coordorigin="1470,8470" coordsize="88,216" path="m1522,8470l1504,8470,1497,8470,1470,8651,1470,8658,1504,8685,1522,8685,1556,8658,1508,8658,1505,8657,1503,8656,1501,8653,1501,8652,1500,8647,1500,8507,1510,8497,1556,8497,1556,8496,1529,8470,1522,8470xe" filled="true" fillcolor="#e46224" stroked="false">
                <v:path arrowok="t"/>
                <v:fill type="solid"/>
              </v:shape>
              <v:shape style="position:absolute;left:1470;top:8470;width:88;height:216" coordorigin="1470,8470" coordsize="88,216" path="m1556,8497l1519,8497,1522,8498,1525,8502,1526,8507,1526,8647,1525,8651,1525,8653,1523,8656,1522,8657,1518,8658,1556,8658,1557,8651,1557,8502,1556,8497xe" filled="true" fillcolor="#e46224" stroked="false">
                <v:path arrowok="t"/>
                <v:fill type="solid"/>
              </v:shape>
            </v:group>
            <v:group style="position:absolute;left:1576;top:8470;width:88;height:216" coordorigin="1576,8470" coordsize="88,216">
              <v:shape style="position:absolute;left:1576;top:8470;width:88;height:216" coordorigin="1576,8470" coordsize="88,216" path="m1629,8470l1611,8470,1603,8470,1576,8651,1577,8658,1611,8685,1629,8685,1663,8658,1615,8658,1611,8657,1610,8656,1608,8653,1607,8652,1607,8647,1607,8507,1617,8497,1663,8497,1663,8496,1636,8470,1629,8470xe" filled="true" fillcolor="#e46224" stroked="false">
                <v:path arrowok="t"/>
                <v:fill type="solid"/>
              </v:shape>
              <v:shape style="position:absolute;left:1576;top:8470;width:88;height:216" coordorigin="1576,8470" coordsize="88,216" path="m1663,8497l1625,8497,1629,8498,1632,8502,1633,8507,1632,8647,1632,8651,1631,8653,1629,8656,1628,8657,1625,8658,1663,8658,1663,8651,1663,8502,1663,8497xe" filled="true" fillcolor="#e46224" stroked="false">
                <v:path arrowok="t"/>
                <v:fill type="solid"/>
              </v:shape>
            </v:group>
            <v:group style="position:absolute;left:1679;top:8582;width:44;height:24" coordorigin="1679,8582" coordsize="44,24">
              <v:shape style="position:absolute;left:1679;top:8582;width:44;height:24" coordorigin="1679,8582" coordsize="44,24" path="m1679,8594l1722,8594e" filled="false" stroked="true" strokeweight="1.295pt" strokecolor="#e46224">
                <v:path arrowok="t"/>
              </v:shape>
            </v:group>
            <v:group style="position:absolute;left:1736;top:8470;width:86;height:216" coordorigin="1736,8470" coordsize="86,216">
              <v:shape style="position:absolute;left:1736;top:8470;width:86;height:216" coordorigin="1736,8470" coordsize="86,216" path="m1766,8600l1736,8600,1737,8652,1770,8685,1787,8685,1822,8657,1774,8657,1770,8656,1767,8652,1766,8648,1766,8600xe" filled="true" fillcolor="#e46224" stroked="false">
                <v:path arrowok="t"/>
                <v:fill type="solid"/>
              </v:shape>
              <v:shape style="position:absolute;left:1736;top:8470;width:86;height:216" coordorigin="1736,8470" coordsize="86,216" path="m1822,8497l1775,8497,1783,8497,1785,8498,1791,8546,1791,8550,1788,8554,1784,8555,1761,8555,1761,8582,1782,8582,1784,8583,1791,8648,1791,8652,1787,8656,1784,8657,1822,8657,1822,8652,1822,8598,1822,8592,1803,8569,1803,8568,1822,8546,1822,8499,1822,8497xe" filled="true" fillcolor="#e46224" stroked="false">
                <v:path arrowok="t"/>
                <v:fill type="solid"/>
              </v:shape>
              <v:shape style="position:absolute;left:1736;top:8470;width:86;height:216" coordorigin="1736,8470" coordsize="86,216" path="m1787,8470l1770,8470,1763,8470,1736,8538,1766,8538,1766,8507,1766,8504,1775,8497,1822,8497,1822,8496,1795,8470,1787,8470xe" filled="true" fillcolor="#e46224" stroked="false">
                <v:path arrowok="t"/>
                <v:fill type="solid"/>
              </v:shape>
            </v:group>
            <v:group style="position:absolute;left:1844;top:8647;width:28;height:36" coordorigin="1844,8647" coordsize="28,36">
              <v:shape style="position:absolute;left:1844;top:8647;width:28;height:36" coordorigin="1844,8647" coordsize="28,36" path="m1844,8665l1872,8665e" filled="false" stroked="true" strokeweight="1.853pt" strokecolor="#e46224">
                <v:path arrowok="t"/>
              </v:shape>
            </v:group>
            <v:group style="position:absolute;left:1844;top:8542;width:28;height:36" coordorigin="1844,8542" coordsize="28,36">
              <v:shape style="position:absolute;left:1844;top:8542;width:28;height:36" coordorigin="1844,8542" coordsize="28,36" path="m1844,8559l1872,8559e" filled="false" stroked="true" strokeweight="1.853pt" strokecolor="#e46224">
                <v:path arrowok="t"/>
              </v:shape>
            </v:group>
            <v:group style="position:absolute;left:1893;top:8470;width:88;height:216" coordorigin="1893,8470" coordsize="88,216">
              <v:shape style="position:absolute;left:1893;top:8470;width:88;height:216" coordorigin="1893,8470" coordsize="88,216" path="m1945,8470l1927,8470,1920,8470,1893,8651,1893,8658,1927,8685,1945,8685,1980,8658,1931,8658,1928,8657,1927,8656,1925,8653,1924,8652,1924,8647,1924,8507,1934,8497,1980,8497,1980,8496,1953,8470,1945,8470xe" filled="true" fillcolor="#e46224" stroked="false">
                <v:path arrowok="t"/>
                <v:fill type="solid"/>
              </v:shape>
              <v:shape style="position:absolute;left:1893;top:8470;width:88;height:216" coordorigin="1893,8470" coordsize="88,216" path="m1980,8497l1942,8497,1945,8498,1949,8502,1949,8507,1949,8647,1949,8651,1948,8653,1946,8656,1945,8657,1942,8658,1980,8658,1980,8651,1980,8502,1980,8497xe" filled="true" fillcolor="#e46224" stroked="false">
                <v:path arrowok="t"/>
                <v:fill type="solid"/>
              </v:shape>
            </v:group>
            <v:group style="position:absolute;left:1999;top:8470;width:88;height:216" coordorigin="1999,8470" coordsize="88,216">
              <v:shape style="position:absolute;left:1999;top:8470;width:88;height:216" coordorigin="1999,8470" coordsize="88,216" path="m2052,8470l2034,8470,2027,8470,1999,8651,2000,8658,2034,8685,2052,8685,2086,8658,2038,8658,2034,8657,2033,8656,2031,8653,2031,8652,2030,8647,2030,8507,2040,8497,2086,8497,2086,8496,2059,8470,2052,8470xe" filled="true" fillcolor="#e46224" stroked="false">
                <v:path arrowok="t"/>
                <v:fill type="solid"/>
              </v:shape>
              <v:shape style="position:absolute;left:1999;top:8470;width:88;height:216" coordorigin="1999,8470" coordsize="88,216" path="m2086,8497l2048,8497,2052,8498,2055,8502,2056,8507,2056,8647,2055,8651,2055,8653,2053,8656,2051,8657,2048,8658,2086,8658,2087,8651,2087,8502,2086,8497xe" filled="true" fillcolor="#e46224" stroked="false">
                <v:path arrowok="t"/>
                <v:fill type="solid"/>
              </v:shape>
              <v:shape style="position:absolute;left:2491;top:10832;width:776;height:212" type="#_x0000_t75" stroked="false">
                <v:imagedata r:id="rId16" o:title=""/>
              </v:shape>
              <v:shape style="position:absolute;left:1356;top:10815;width:756;height:231" type="#_x0000_t75" stroked="false">
                <v:imagedata r:id="rId17" o:title=""/>
              </v:shape>
              <v:shape style="position:absolute;left:2481;top:11256;width:2176;height:265" type="#_x0000_t75" stroked="false">
                <v:imagedata r:id="rId18" o:title=""/>
              </v:shape>
              <v:shape style="position:absolute;left:4678;top:11256;width:709;height:239" type="#_x0000_t75" stroked="false">
                <v:imagedata r:id="rId19" o:title=""/>
              </v:shape>
              <v:shape style="position:absolute;left:1338;top:11253;width:774;height:231" type="#_x0000_t75" stroked="false">
                <v:imagedata r:id="rId20" o:title=""/>
              </v:shape>
              <v:shape style="position:absolute;left:2491;top:11707;width:1351;height:253" type="#_x0000_t75" stroked="false">
                <v:imagedata r:id="rId21" o:title=""/>
              </v:shape>
            </v:group>
            <v:group style="position:absolute;left:1332;top:11692;width:88;height:215" coordorigin="1332,11692" coordsize="88,215">
              <v:shape style="position:absolute;left:1332;top:11692;width:88;height:215" coordorigin="1332,11692" coordsize="88,215" path="m1362,11846l1333,11846,1333,11873,1334,11880,1336,11892,1338,11896,1341,11899,1344,11902,1348,11904,1359,11906,1366,11907,1384,11907,1418,11880,1372,11880,1370,11879,1362,11869,1362,11846xe" filled="true" fillcolor="#e76324" stroked="false">
                <v:path arrowok="t"/>
                <v:fill type="solid"/>
              </v:shape>
              <v:shape style="position:absolute;left:1332;top:11692;width:88;height:215" coordorigin="1332,11692" coordsize="88,215" path="m1419,11813l1388,11813,1388,11869,1387,11874,1384,11878,1381,11880,1418,11880,1419,11873,1419,11813xe" filled="true" fillcolor="#e76324" stroked="false">
                <v:path arrowok="t"/>
                <v:fill type="solid"/>
              </v:shape>
              <v:shape style="position:absolute;left:1332;top:11692;width:88;height:215" coordorigin="1332,11692" coordsize="88,215" path="m1384,11692l1366,11692,1359,11692,1332,11791,1332,11796,1355,11825,1375,11825,1384,11821,1388,11813,1419,11813,1419,11801,1371,11801,1369,11801,1362,11729,1363,11725,1363,11723,1365,11721,1366,11720,1370,11719,1418,11719,1418,11719,1391,11692,1384,11692xe" filled="true" fillcolor="#e76324" stroked="false">
                <v:path arrowok="t"/>
                <v:fill type="solid"/>
              </v:shape>
              <v:shape style="position:absolute;left:1332;top:11692;width:88;height:215" coordorigin="1332,11692" coordsize="88,215" path="m1418,11719l1380,11719,1383,11720,1385,11721,1387,11723,1387,11725,1388,11729,1388,11789,1387,11793,1386,11797,1382,11800,1378,11801,1419,11801,1419,11725,1418,11719xe" filled="true" fillcolor="#e76324" stroked="false">
                <v:path arrowok="t"/>
                <v:fill type="solid"/>
              </v:shape>
            </v:group>
            <v:group style="position:absolute;left:1440;top:11869;width:28;height:36" coordorigin="1440,11869" coordsize="28,36">
              <v:shape style="position:absolute;left:1440;top:11869;width:28;height:36" coordorigin="1440,11869" coordsize="28,36" path="m1440,11886l1468,11886e" filled="false" stroked="true" strokeweight="1.851pt" strokecolor="#e76324">
                <v:path arrowok="t"/>
              </v:shape>
            </v:group>
            <v:group style="position:absolute;left:1440;top:11764;width:28;height:36" coordorigin="1440,11764" coordsize="28,36">
              <v:shape style="position:absolute;left:1440;top:11764;width:28;height:36" coordorigin="1440,11764" coordsize="28,36" path="m1440,11781l1468,11781e" filled="false" stroked="true" strokeweight="1.851pt" strokecolor="#e76324">
                <v:path arrowok="t"/>
              </v:shape>
            </v:group>
            <v:group style="position:absolute;left:1489;top:11692;width:88;height:215" coordorigin="1489,11692" coordsize="88,215">
              <v:shape style="position:absolute;left:1489;top:11692;width:88;height:215" coordorigin="1489,11692" coordsize="88,215" path="m1541,11692l1523,11692,1516,11692,1489,11873,1490,11880,1523,11907,1541,11907,1576,11879,1527,11879,1524,11878,1523,11878,1521,11875,1520,11873,1520,11869,1520,11729,1530,11719,1576,11719,1576,11718,1549,11692,1541,11692xe" filled="true" fillcolor="#e76324" stroked="false">
                <v:path arrowok="t"/>
                <v:fill type="solid"/>
              </v:shape>
              <v:shape style="position:absolute;left:1489;top:11692;width:88;height:215" coordorigin="1489,11692" coordsize="88,215" path="m1576,11719l1538,11719,1541,11720,1545,11724,1545,11729,1545,11869,1545,11873,1544,11875,1542,11878,1541,11878,1538,11879,1576,11879,1576,11873,1576,11723,1576,11719xe" filled="true" fillcolor="#e76324" stroked="false">
                <v:path arrowok="t"/>
                <v:fill type="solid"/>
              </v:shape>
            </v:group>
            <v:group style="position:absolute;left:1595;top:11692;width:88;height:215" coordorigin="1595,11692" coordsize="88,215">
              <v:shape style="position:absolute;left:1595;top:11692;width:88;height:215" coordorigin="1595,11692" coordsize="88,215" path="m1648,11692l1630,11692,1622,11692,1595,11873,1596,11880,1630,11907,1648,11907,1682,11879,1634,11879,1630,11878,1629,11878,1627,11875,1626,11873,1626,11869,1626,11729,1636,11719,1682,11719,1682,11718,1655,11692,1648,11692xe" filled="true" fillcolor="#e76324" stroked="false">
                <v:path arrowok="t"/>
                <v:fill type="solid"/>
              </v:shape>
              <v:shape style="position:absolute;left:1595;top:11692;width:88;height:215" coordorigin="1595,11692" coordsize="88,215" path="m1682,11719l1644,11719,1648,11720,1651,11724,1652,11729,1652,11869,1651,11873,1651,11875,1649,11878,1647,11878,1644,11879,1682,11879,1682,11873,1682,11723,1682,11719xe" filled="true" fillcolor="#e76324" stroked="false">
                <v:path arrowok="t"/>
                <v:fill type="solid"/>
              </v:shape>
            </v:group>
            <v:group style="position:absolute;left:1698;top:11804;width:44;height:24" coordorigin="1698,11804" coordsize="44,24">
              <v:shape style="position:absolute;left:1698;top:11804;width:44;height:24" coordorigin="1698,11804" coordsize="44,24" path="m1698,11816l1741,11816e" filled="false" stroked="true" strokeweight="1.294pt" strokecolor="#e76324">
                <v:path arrowok="t"/>
              </v:shape>
            </v:group>
            <v:group style="position:absolute;left:1756;top:11692;width:88;height:215" coordorigin="1756,11692" coordsize="88,215">
              <v:shape style="position:absolute;left:1756;top:11692;width:88;height:215" coordorigin="1756,11692" coordsize="88,215" path="m1787,11846l1758,11846,1758,11873,1758,11880,1761,11892,1763,11896,1766,11899,1769,11902,1773,11904,1784,11906,1791,11907,1809,11907,1843,11880,1797,11880,1795,11879,1787,11869,1787,11846xe" filled="true" fillcolor="#e76324" stroked="false">
                <v:path arrowok="t"/>
                <v:fill type="solid"/>
              </v:shape>
              <v:shape style="position:absolute;left:1756;top:11692;width:88;height:215" coordorigin="1756,11692" coordsize="88,215" path="m1844,11813l1813,11813,1813,11869,1812,11874,1809,11878,1805,11880,1843,11880,1844,11873,1844,11813xe" filled="true" fillcolor="#e76324" stroked="false">
                <v:path arrowok="t"/>
                <v:fill type="solid"/>
              </v:shape>
              <v:shape style="position:absolute;left:1756;top:11692;width:88;height:215" coordorigin="1756,11692" coordsize="88,215" path="m1809,11692l1791,11692,1783,11692,1756,11791,1757,11796,1780,11825,1800,11825,1809,11821,1813,11813,1844,11813,1844,11801,1796,11801,1793,11801,1787,11729,1787,11725,1788,11723,1790,11721,1791,11720,1795,11719,1843,11719,1843,11719,1816,11692,1809,11692xe" filled="true" fillcolor="#e76324" stroked="false">
                <v:path arrowok="t"/>
                <v:fill type="solid"/>
              </v:shape>
              <v:shape style="position:absolute;left:1756;top:11692;width:88;height:215" coordorigin="1756,11692" coordsize="88,215" path="m1843,11719l1805,11719,1808,11720,1810,11721,1812,11723,1812,11725,1813,11729,1813,11789,1812,11793,1811,11797,1807,11800,1803,11801,1844,11801,1843,11725,1843,11719xe" filled="true" fillcolor="#e76324" stroked="false">
                <v:path arrowok="t"/>
                <v:fill type="solid"/>
              </v:shape>
            </v:group>
            <v:group style="position:absolute;left:1865;top:11869;width:28;height:36" coordorigin="1865,11869" coordsize="28,36">
              <v:shape style="position:absolute;left:1865;top:11869;width:28;height:36" coordorigin="1865,11869" coordsize="28,36" path="m1865,11886l1893,11886e" filled="false" stroked="true" strokeweight="1.851pt" strokecolor="#e76324">
                <v:path arrowok="t"/>
              </v:shape>
            </v:group>
            <v:group style="position:absolute;left:1865;top:11764;width:28;height:36" coordorigin="1865,11764" coordsize="28,36">
              <v:shape style="position:absolute;left:1865;top:11764;width:28;height:36" coordorigin="1865,11764" coordsize="28,36" path="m1865,11781l1893,11781e" filled="false" stroked="true" strokeweight="1.851pt" strokecolor="#e76324">
                <v:path arrowok="t"/>
              </v:shape>
            </v:group>
            <v:group style="position:absolute;left:1915;top:11693;width:95;height:211" coordorigin="1915,11693" coordsize="95,211">
              <v:shape style="position:absolute;left:1915;top:11693;width:95;height:211" coordorigin="1915,11693" coordsize="95,211" path="m1997,11844l1966,11844,1966,11904,1997,11904,1997,11844xe" filled="true" fillcolor="#e76324" stroked="false">
                <v:path arrowok="t"/>
                <v:fill type="solid"/>
              </v:shape>
              <v:shape style="position:absolute;left:1915;top:11693;width:95;height:211" coordorigin="1915,11693" coordsize="95,211" path="m1944,11693l1915,11693,1915,11844,2010,11844,2010,11818,1943,11818,1944,11693xe" filled="true" fillcolor="#e76324" stroked="false">
                <v:path arrowok="t"/>
                <v:fill type="solid"/>
              </v:shape>
              <v:shape style="position:absolute;left:1915;top:11693;width:95;height:211" coordorigin="1915,11693" coordsize="95,211" path="m1997,11726l1966,11726,1966,11818,1997,11818,1997,11726xe" filled="true" fillcolor="#e76324" stroked="false">
                <v:path arrowok="t"/>
                <v:fill type="solid"/>
              </v:shape>
            </v:group>
            <v:group style="position:absolute;left:2026;top:11694;width:86;height:213" coordorigin="2026,11694" coordsize="86,213">
              <v:shape style="position:absolute;left:2026;top:11694;width:86;height:213" coordorigin="2026,11694" coordsize="86,213" path="m2055,11825l2026,11825,2026,11874,2059,11907,2076,11907,2111,11880,2064,11880,2062,11879,2055,11869,2055,11825xe" filled="true" fillcolor="#e76324" stroked="false">
                <v:path arrowok="t"/>
                <v:fill type="solid"/>
              </v:shape>
              <v:shape style="position:absolute;left:2026;top:11694;width:86;height:213" coordorigin="2026,11694" coordsize="86,213" path="m2111,11694l2026,11694,2026,11800,2069,11800,2071,11801,2080,11816,2080,11869,2070,11880,2111,11880,2111,11874,2111,11810,2111,11805,2084,11778,2055,11778,2055,11717,2111,11717,2111,11694xe" filled="true" fillcolor="#e76324" stroked="false">
                <v:path arrowok="t"/>
                <v:fill type="solid"/>
              </v:shape>
              <v:shape style="position:absolute;left:2026;top:11694;width:86;height:213" coordorigin="2026,11694" coordsize="86,213" path="m2111,11717l2080,11717,2080,11761,2111,11761,2111,11717xe" filled="true" fillcolor="#e76324" stroked="false">
                <v:path arrowok="t"/>
                <v:fill type="solid"/>
              </v:shape>
            </v:group>
            <v:group style="position:absolute;left:2491;top:12131;width:88;height:210" coordorigin="2491,12131" coordsize="88,210">
              <v:shape style="position:absolute;left:2491;top:12131;width:88;height:210" coordorigin="2491,12131" coordsize="88,210" path="m2543,12131l2491,12131,2491,12340,2543,12340,2550,12340,2577,12314,2521,12314,2521,12231,2575,12231,2574,12230,2559,12219,2559,12218,2574,12207,2521,12207,2521,12157,2577,12157,2577,12157,2550,12131,2543,12131xe" filled="true" fillcolor="#ffffff" stroked="false">
                <v:path arrowok="t"/>
                <v:fill type="solid"/>
              </v:shape>
              <v:shape style="position:absolute;left:2491;top:12131;width:88;height:210" coordorigin="2491,12131" coordsize="88,210" path="m2575,12231l2540,12231,2544,12232,2546,12236,2547,12240,2547,12304,2546,12308,2537,12314,2577,12314,2578,12308,2578,12247,2577,12242,2576,12233,2575,12231xe" filled="true" fillcolor="#ffffff" stroked="false">
                <v:path arrowok="t"/>
                <v:fill type="solid"/>
              </v:shape>
              <v:shape style="position:absolute;left:2491;top:12131;width:88;height:210" coordorigin="2491,12131" coordsize="88,210" path="m2577,12157l2537,12157,2539,12158,2541,12158,2547,12168,2547,12199,2546,12202,2543,12206,2540,12207,2574,12207,2575,12206,2577,12199,2578,12195,2578,12162,2577,12157xe" filled="true" fillcolor="#ffffff" stroked="false">
                <v:path arrowok="t"/>
                <v:fill type="solid"/>
              </v:shape>
            </v:group>
            <v:group style="position:absolute;left:2599;top:12180;width:75;height:161" coordorigin="2599,12180" coordsize="75,161">
              <v:shape style="position:absolute;left:2599;top:12180;width:75;height:161" coordorigin="2599,12180" coordsize="75,161" path="m2624,12182l2599,12182,2599,12340,2626,12340,2626,12213,2628,12208,2632,12205,2673,12205,2673,12200,2671,12192,2624,12192,2624,12182xe" filled="true" fillcolor="#ffffff" stroked="false">
                <v:path arrowok="t"/>
                <v:fill type="solid"/>
              </v:shape>
              <v:shape style="position:absolute;left:2599;top:12180;width:75;height:161" coordorigin="2599,12180" coordsize="75,161" path="m2673,12205l2642,12205,2645,12205,2647,12207,2648,12209,2649,12211,2649,12252,2673,12252,2673,12205xe" filled="true" fillcolor="#ffffff" stroked="false">
                <v:path arrowok="t"/>
                <v:fill type="solid"/>
              </v:shape>
              <v:shape style="position:absolute;left:2599;top:12180;width:75;height:161" coordorigin="2599,12180" coordsize="75,161" path="m2658,12180l2642,12180,2637,12181,2629,12186,2626,12189,2624,12192,2671,12192,2671,12192,2664,12182,2658,12180xe" filled="true" fillcolor="#ffffff" stroked="false">
                <v:path arrowok="t"/>
                <v:fill type="solid"/>
              </v:shape>
            </v:group>
            <v:group style="position:absolute;left:2686;top:12179;width:74;height:165" coordorigin="2686,12179" coordsize="74,165">
              <v:shape style="position:absolute;left:2686;top:12179;width:74;height:165" coordorigin="2686,12179" coordsize="74,165" path="m2731,12179l2716,12179,2710,12179,2686,12203,2686,12319,2716,12343,2731,12343,2760,12320,2719,12320,2716,12319,2713,12316,2713,12313,2713,12270,2760,12270,2760,12249,2713,12249,2713,12210,2713,12206,2716,12203,2719,12203,2760,12203,2759,12199,2737,12179,2731,12179xe" filled="true" fillcolor="#ffffff" stroked="false">
                <v:path arrowok="t"/>
                <v:fill type="solid"/>
              </v:shape>
              <v:shape style="position:absolute;left:2686;top:12179;width:74;height:165" coordorigin="2686,12179" coordsize="74,165" path="m2760,12286l2735,12286,2735,12313,2735,12316,2732,12319,2729,12320,2760,12320,2760,12319,2760,12286xe" filled="true" fillcolor="#ffffff" stroked="false">
                <v:path arrowok="t"/>
                <v:fill type="solid"/>
              </v:shape>
              <v:shape style="position:absolute;left:2686;top:12179;width:74;height:165" coordorigin="2686,12179" coordsize="74,165" path="m2760,12203l2729,12203,2732,12203,2735,12206,2735,12210,2735,12249,2760,12249,2760,12203xe" filled="true" fillcolor="#ffffff" stroked="false">
                <v:path arrowok="t"/>
                <v:fill type="solid"/>
              </v:shape>
            </v:group>
            <v:group style="position:absolute;left:2779;top:12179;width:74;height:165" coordorigin="2779,12179" coordsize="74,165">
              <v:shape style="position:absolute;left:2779;top:12179;width:74;height:165" coordorigin="2779,12179" coordsize="74,165" path="m2814,12246l2794,12246,2788,12248,2781,12257,2779,12264,2779,12321,2806,12343,2823,12343,2832,12343,2845,12342,2850,12341,2853,12340,2853,12321,2812,12321,2810,12321,2804,12275,2804,12272,2806,12270,2807,12268,2810,12267,2853,12267,2853,12249,2827,12249,2825,12248,2824,12247,2819,12246,2814,12246xe" filled="true" fillcolor="#ffffff" stroked="false">
                <v:path arrowok="t"/>
                <v:fill type="solid"/>
              </v:shape>
              <v:shape style="position:absolute;left:2779;top:12179;width:74;height:165" coordorigin="2779,12179" coordsize="74,165" path="m2853,12267l2818,12267,2822,12267,2824,12267,2825,12268,2827,12268,2827,12320,2825,12321,2815,12321,2853,12321,2853,12267xe" filled="true" fillcolor="#ffffff" stroked="false">
                <v:path arrowok="t"/>
                <v:fill type="solid"/>
              </v:shape>
              <v:shape style="position:absolute;left:2779;top:12179;width:74;height:165" coordorigin="2779,12179" coordsize="74,165" path="m2853,12202l2820,12202,2823,12203,2826,12206,2827,12210,2827,12249,2853,12249,2853,12205,2853,12202xe" filled="true" fillcolor="#ffffff" stroked="false">
                <v:path arrowok="t"/>
                <v:fill type="solid"/>
              </v:shape>
              <v:shape style="position:absolute;left:2779;top:12179;width:74;height:165" coordorigin="2779,12179" coordsize="74,165" path="m2823,12179l2807,12179,2802,12179,2779,12231,2804,12231,2804,12210,2804,12207,2806,12205,2807,12203,2810,12202,2853,12202,2852,12199,2829,12179,2823,12179xe" filled="true" fillcolor="#ffffff" stroked="false">
                <v:path arrowok="t"/>
                <v:fill type="solid"/>
              </v:shape>
            </v:group>
            <v:group style="position:absolute;left:2875;top:12131;width:84;height:210" coordorigin="2875,12131" coordsize="84,210">
              <v:shape style="position:absolute;left:2875;top:12131;width:84;height:210" coordorigin="2875,12131" coordsize="84,210" path="m2902,12131l2875,12131,2875,12340,2902,12340,2902,12259,2930,12259,2926,12248,2929,12240,2902,12240,2902,12131xe" filled="true" fillcolor="#ffffff" stroked="false">
                <v:path arrowok="t"/>
                <v:fill type="solid"/>
              </v:shape>
              <v:shape style="position:absolute;left:2875;top:12131;width:84;height:210" coordorigin="2875,12131" coordsize="84,210" path="m2930,12259l2903,12259,2928,12340,2958,12340,2930,12259xe" filled="true" fillcolor="#ffffff" stroked="false">
                <v:path arrowok="t"/>
                <v:fill type="solid"/>
              </v:shape>
              <v:shape style="position:absolute;left:2875;top:12131;width:84;height:210" coordorigin="2875,12131" coordsize="84,210" path="m2955,12182l2926,12182,2903,12240,2929,12240,2955,12182xe" filled="true" fillcolor="#ffffff" stroked="false">
                <v:path arrowok="t"/>
                <v:fill type="solid"/>
              </v:shape>
            </v:group>
            <v:group style="position:absolute;left:1266;top:12113;width:88;height:215" coordorigin="1266,12113" coordsize="88,215">
              <v:shape style="position:absolute;left:1266;top:12113;width:88;height:215" coordorigin="1266,12113" coordsize="88,215" path="m1297,12268l1267,12268,1268,12295,1268,12301,1270,12313,1272,12317,1276,12320,1279,12324,1283,12326,1294,12327,1301,12328,1318,12328,1353,12301,1307,12301,1305,12301,1297,12290,1297,12268xe" filled="true" fillcolor="#e76324" stroked="false">
                <v:path arrowok="t"/>
                <v:fill type="solid"/>
              </v:shape>
              <v:shape style="position:absolute;left:1266;top:12113;width:88;height:215" coordorigin="1266,12113" coordsize="88,215" path="m1353,12235l1322,12235,1322,12291,1322,12295,1319,12300,1315,12301,1353,12301,1353,12295,1353,12235xe" filled="true" fillcolor="#e76324" stroked="false">
                <v:path arrowok="t"/>
                <v:fill type="solid"/>
              </v:shape>
              <v:shape style="position:absolute;left:1266;top:12113;width:88;height:215" coordorigin="1266,12113" coordsize="88,215" path="m1318,12113l1300,12113,1293,12114,1266,12212,1266,12217,1290,12246,1310,12246,1318,12242,1322,12235,1353,12235,1353,12222,1305,12222,1303,12222,1296,12151,1297,12146,1298,12145,1300,12142,1301,12141,1304,12141,1353,12141,1353,12140,1326,12114,1318,12113xe" filled="true" fillcolor="#e76324" stroked="false">
                <v:path arrowok="t"/>
                <v:fill type="solid"/>
              </v:shape>
              <v:shape style="position:absolute;left:1266;top:12113;width:88;height:215" coordorigin="1266,12113" coordsize="88,215" path="m1353,12141l1314,12141,1318,12141,1319,12142,1321,12145,1322,12146,1322,12151,1322,12210,1322,12215,1320,12218,1316,12222,1313,12222,1353,12222,1353,12146,1353,12141xe" filled="true" fillcolor="#e76324" stroked="false">
                <v:path arrowok="t"/>
                <v:fill type="solid"/>
              </v:shape>
            </v:group>
            <v:group style="position:absolute;left:1374;top:12290;width:28;height:36" coordorigin="1374,12290" coordsize="28,36">
              <v:shape style="position:absolute;left:1374;top:12290;width:28;height:36" coordorigin="1374,12290" coordsize="28,36" path="m1374,12308l1402,12308e" filled="false" stroked="true" strokeweight="1.851pt" strokecolor="#e76324">
                <v:path arrowok="t"/>
              </v:shape>
            </v:group>
            <v:group style="position:absolute;left:1374;top:12185;width:28;height:36" coordorigin="1374,12185" coordsize="28,36">
              <v:shape style="position:absolute;left:1374;top:12185;width:28;height:36" coordorigin="1374,12185" coordsize="28,36" path="m1374,12202l1402,12202e" filled="false" stroked="true" strokeweight="1.851pt" strokecolor="#e76324">
                <v:path arrowok="t"/>
              </v:shape>
            </v:group>
            <v:group style="position:absolute;left:1424;top:12114;width:95;height:211" coordorigin="1424,12114" coordsize="95,211">
              <v:shape style="position:absolute;left:1424;top:12114;width:95;height:211" coordorigin="1424,12114" coordsize="95,211" path="m1507,12265l1476,12265,1476,12325,1507,12325,1507,12265xe" filled="true" fillcolor="#e76324" stroked="false">
                <v:path arrowok="t"/>
                <v:fill type="solid"/>
              </v:shape>
              <v:shape style="position:absolute;left:1424;top:12114;width:95;height:211" coordorigin="1424,12114" coordsize="95,211" path="m1453,12114l1425,12114,1424,12265,1519,12265,1519,12239,1452,12239,1453,12114xe" filled="true" fillcolor="#e76324" stroked="false">
                <v:path arrowok="t"/>
                <v:fill type="solid"/>
              </v:shape>
              <v:shape style="position:absolute;left:1424;top:12114;width:95;height:211" coordorigin="1424,12114" coordsize="95,211" path="m1507,12148l1476,12148,1476,12239,1507,12239,1507,12148xe" filled="true" fillcolor="#e76324" stroked="false">
                <v:path arrowok="t"/>
                <v:fill type="solid"/>
              </v:shape>
            </v:group>
            <v:group style="position:absolute;left:1535;top:12116;width:86;height:213" coordorigin="1535,12116" coordsize="86,213">
              <v:shape style="position:absolute;left:1535;top:12116;width:86;height:213" coordorigin="1535,12116" coordsize="86,213" path="m1564,12246l1535,12246,1535,12295,1568,12328,1586,12328,1620,12301,1574,12301,1572,12301,1564,12291,1564,12246xe" filled="true" fillcolor="#e76324" stroked="false">
                <v:path arrowok="t"/>
                <v:fill type="solid"/>
              </v:shape>
              <v:shape style="position:absolute;left:1535;top:12116;width:86;height:213" coordorigin="1535,12116" coordsize="86,213" path="m1621,12116l1536,12116,1535,12222,1578,12222,1581,12222,1590,12238,1590,12291,1580,12301,1620,12301,1621,12295,1621,12231,1620,12227,1594,12199,1564,12199,1565,12139,1621,12139,1621,12116xe" filled="true" fillcolor="#e76324" stroked="false">
                <v:path arrowok="t"/>
                <v:fill type="solid"/>
              </v:shape>
              <v:shape style="position:absolute;left:1535;top:12116;width:86;height:213" coordorigin="1535,12116" coordsize="86,213" path="m1621,12139l1590,12139,1590,12183,1621,12183,1621,12139xe" filled="true" fillcolor="#e76324" stroked="false">
                <v:path arrowok="t"/>
                <v:fill type="solid"/>
              </v:shape>
            </v:group>
            <v:group style="position:absolute;left:1637;top:12225;width:44;height:24" coordorigin="1637,12225" coordsize="44,24">
              <v:shape style="position:absolute;left:1637;top:12225;width:44;height:24" coordorigin="1637,12225" coordsize="44,24" path="m1637,12237l1680,12237e" filled="false" stroked="true" strokeweight="1.294pt" strokecolor="#e76324">
                <v:path arrowok="t"/>
              </v:shape>
            </v:group>
            <v:group style="position:absolute;left:1724;top:12142;width:2;height:184" coordorigin="1724,12142" coordsize="2,184">
              <v:shape style="position:absolute;left:1724;top:12142;width:2;height:184" coordorigin="1724,12142" coordsize="0,184" path="m1724,12142l1724,12326e" filled="false" stroked="true" strokeweight="1.638pt" strokecolor="#e76324">
                <v:path arrowok="t"/>
              </v:shape>
            </v:group>
            <v:group style="position:absolute;left:1691;top:12116;width:50;height:26" coordorigin="1691,12116" coordsize="50,26">
              <v:shape style="position:absolute;left:1691;top:12116;width:50;height:26" coordorigin="1691,12116" coordsize="50,26" path="m1691,12129l1740,12129e" filled="false" stroked="true" strokeweight="1.4pt" strokecolor="#e76324">
                <v:path arrowok="t"/>
              </v:shape>
            </v:group>
            <v:group style="position:absolute;left:1761;top:12113;width:88;height:215" coordorigin="1761,12113" coordsize="88,215">
              <v:shape style="position:absolute;left:1761;top:12113;width:88;height:215" coordorigin="1761,12113" coordsize="88,215" path="m1814,12113l1796,12113,1788,12114,1761,12295,1762,12301,1796,12328,1814,12328,1848,12301,1800,12301,1796,12300,1795,12299,1793,12296,1792,12295,1792,12290,1792,12150,1802,12140,1848,12140,1848,12140,1821,12114,1814,12113xe" filled="true" fillcolor="#e76324" stroked="false">
                <v:path arrowok="t"/>
                <v:fill type="solid"/>
              </v:shape>
              <v:shape style="position:absolute;left:1761;top:12113;width:88;height:215" coordorigin="1761,12113" coordsize="88,215" path="m1848,12140l1810,12140,1814,12141,1817,12146,1818,12150,1817,12290,1817,12295,1816,12296,1814,12299,1813,12300,1810,12301,1848,12301,1848,12295,1848,12145,1848,12140xe" filled="true" fillcolor="#e76324" stroked="false">
                <v:path arrowok="t"/>
                <v:fill type="solid"/>
              </v:shape>
            </v:group>
            <v:group style="position:absolute;left:1870;top:12290;width:28;height:36" coordorigin="1870,12290" coordsize="28,36">
              <v:shape style="position:absolute;left:1870;top:12290;width:28;height:36" coordorigin="1870,12290" coordsize="28,36" path="m1870,12308l1897,12308e" filled="false" stroked="true" strokeweight="1.851pt" strokecolor="#e76324">
                <v:path arrowok="t"/>
              </v:shape>
            </v:group>
            <v:group style="position:absolute;left:1870;top:12185;width:28;height:36" coordorigin="1870,12185" coordsize="28,36">
              <v:shape style="position:absolute;left:1870;top:12185;width:28;height:36" coordorigin="1870,12185" coordsize="28,36" path="m1870,12202l1897,12202e" filled="false" stroked="true" strokeweight="1.851pt" strokecolor="#e76324">
                <v:path arrowok="t"/>
              </v:shape>
            </v:group>
            <v:group style="position:absolute;left:1919;top:12113;width:88;height:215" coordorigin="1919,12113" coordsize="88,215">
              <v:shape style="position:absolute;left:1919;top:12113;width:88;height:215" coordorigin="1919,12113" coordsize="88,215" path="m1971,12113l1953,12113,1946,12114,1919,12295,1919,12301,1953,12328,1971,12328,2005,12301,1957,12301,1954,12300,1952,12299,1950,12296,1950,12295,1949,12290,1949,12150,1959,12140,2005,12140,2005,12140,1979,12114,1971,12113xe" filled="true" fillcolor="#e76324" stroked="false">
                <v:path arrowok="t"/>
                <v:fill type="solid"/>
              </v:shape>
              <v:shape style="position:absolute;left:1919;top:12113;width:88;height:215" coordorigin="1919,12113" coordsize="88,215" path="m2005,12140l1968,12140,1971,12141,1974,12146,1975,12150,1975,12290,1974,12295,1974,12296,1972,12299,1971,12300,1967,12301,2005,12301,2006,12295,2006,12145,2005,12140xe" filled="true" fillcolor="#e76324" stroked="false">
                <v:path arrowok="t"/>
                <v:fill type="solid"/>
              </v:shape>
            </v:group>
            <v:group style="position:absolute;left:2025;top:12113;width:88;height:215" coordorigin="2025,12113" coordsize="88,215">
              <v:shape style="position:absolute;left:2025;top:12113;width:88;height:215" coordorigin="2025,12113" coordsize="88,215" path="m2078,12113l2060,12113,2052,12114,2025,12295,2026,12301,2060,12328,2078,12328,2112,12301,2063,12301,2060,12300,2059,12299,2057,12296,2056,12295,2056,12290,2056,12150,2066,12140,2112,12140,2112,12140,2085,12114,2078,12113xe" filled="true" fillcolor="#e76324" stroked="false">
                <v:path arrowok="t"/>
                <v:fill type="solid"/>
              </v:shape>
              <v:shape style="position:absolute;left:2025;top:12113;width:88;height:215" coordorigin="2025,12113" coordsize="88,215" path="m2112,12140l2074,12140,2078,12141,2081,12146,2082,12150,2081,12290,2081,12295,2080,12296,2078,12299,2077,12300,2074,12301,2112,12301,2112,12295,2112,12145,2112,12140xe" filled="true" fillcolor="#e76324" stroked="false">
                <v:path arrowok="t"/>
                <v:fill type="solid"/>
              </v:shape>
              <v:shape style="position:absolute;left:2491;top:12555;width:1656;height:239" type="#_x0000_t75" stroked="false">
                <v:imagedata r:id="rId22" o:title=""/>
              </v:shape>
            </v:group>
            <v:group style="position:absolute;left:4192;top:12595;width:2;height:184" coordorigin="4192,12595" coordsize="2,184">
              <v:shape style="position:absolute;left:4192;top:12595;width:2;height:184" coordorigin="4192,12595" coordsize="0,184" path="m4192,12595l4192,12779e" filled="false" stroked="true" strokeweight="1.638pt" strokecolor="#ffffff">
                <v:path arrowok="t"/>
              </v:shape>
            </v:group>
            <v:group style="position:absolute;left:4158;top:12569;width:50;height:26" coordorigin="4158,12569" coordsize="50,26">
              <v:shape style="position:absolute;left:4158;top:12569;width:50;height:26" coordorigin="4158,12569" coordsize="50,26" path="m4158,12582l4207,12582e" filled="false" stroked="true" strokeweight="1.4pt" strokecolor="#ffffff">
                <v:path arrowok="t"/>
              </v:shape>
            </v:group>
            <v:group style="position:absolute;left:1275;top:12580;width:2;height:184" coordorigin="1275,12580" coordsize="2,184">
              <v:shape style="position:absolute;left:1275;top:12580;width:2;height:184" coordorigin="1275,12580" coordsize="0,184" path="m1275,12580l1275,12764e" filled="false" stroked="true" strokeweight="1.638pt" strokecolor="#e76324">
                <v:path arrowok="t"/>
              </v:shape>
            </v:group>
            <v:group style="position:absolute;left:1241;top:12554;width:50;height:26" coordorigin="1241,12554" coordsize="50,26">
              <v:shape style="position:absolute;left:1241;top:12554;width:50;height:26" coordorigin="1241,12554" coordsize="50,26" path="m1241,12567l1290,12567e" filled="false" stroked="true" strokeweight="1.4pt" strokecolor="#e76324">
                <v:path arrowok="t"/>
              </v:shape>
            </v:group>
            <v:group style="position:absolute;left:1312;top:12552;width:88;height:215" coordorigin="1312,12552" coordsize="88,215">
              <v:shape style="position:absolute;left:1312;top:12552;width:88;height:215" coordorigin="1312,12552" coordsize="88,215" path="m1364,12552l1346,12552,1339,12552,1312,12733,1312,12740,1346,12766,1364,12766,1398,12739,1350,12739,1347,12738,1345,12737,1343,12735,1343,12733,1342,12729,1342,12589,1352,12579,1398,12579,1398,12578,1371,12552,1364,12552xe" filled="true" fillcolor="#e76324" stroked="false">
                <v:path arrowok="t"/>
                <v:fill type="solid"/>
              </v:shape>
              <v:shape style="position:absolute;left:1312;top:12552;width:88;height:215" coordorigin="1312,12552" coordsize="88,215" path="m1398,12579l1360,12579,1364,12580,1367,12584,1368,12589,1368,12729,1367,12733,1367,12735,1365,12737,1363,12738,1360,12739,1398,12739,1399,12733,1399,12583,1398,12579xe" filled="true" fillcolor="#e76324" stroked="false">
                <v:path arrowok="t"/>
                <v:fill type="solid"/>
              </v:shape>
            </v:group>
            <v:group style="position:absolute;left:1420;top:12729;width:28;height:36" coordorigin="1420,12729" coordsize="28,36">
              <v:shape style="position:absolute;left:1420;top:12729;width:28;height:36" coordorigin="1420,12729" coordsize="28,36" path="m1420,12746l1448,12746e" filled="false" stroked="true" strokeweight="1.851pt" strokecolor="#e76324">
                <v:path arrowok="t"/>
              </v:shape>
            </v:group>
            <v:group style="position:absolute;left:1420;top:12624;width:28;height:36" coordorigin="1420,12624" coordsize="28,36">
              <v:shape style="position:absolute;left:1420;top:12624;width:28;height:36" coordorigin="1420,12624" coordsize="28,36" path="m1420,12641l1448,12641e" filled="false" stroked="true" strokeweight="1.851pt" strokecolor="#e76324">
                <v:path arrowok="t"/>
              </v:shape>
            </v:group>
            <v:group style="position:absolute;left:1469;top:12552;width:88;height:215" coordorigin="1469,12552" coordsize="88,215">
              <v:shape style="position:absolute;left:1469;top:12552;width:88;height:215" coordorigin="1469,12552" coordsize="88,215" path="m1522,12552l1504,12552,1496,12552,1469,12733,1470,12740,1504,12766,1522,12766,1556,12739,1507,12739,1504,12738,1503,12737,1501,12735,1500,12733,1500,12729,1500,12589,1510,12579,1556,12579,1556,12578,1529,12552,1522,12552xe" filled="true" fillcolor="#e76324" stroked="false">
                <v:path arrowok="t"/>
                <v:fill type="solid"/>
              </v:shape>
              <v:shape style="position:absolute;left:1469;top:12552;width:88;height:215" coordorigin="1469,12552" coordsize="88,215" path="m1556,12579l1518,12579,1522,12580,1525,12584,1526,12589,1525,12729,1525,12733,1524,12735,1522,12737,1521,12738,1518,12739,1556,12739,1556,12733,1556,12583,1556,12579xe" filled="true" fillcolor="#e76324" stroked="false">
                <v:path arrowok="t"/>
                <v:fill type="solid"/>
              </v:shape>
            </v:group>
            <v:group style="position:absolute;left:1576;top:12552;width:88;height:215" coordorigin="1576,12552" coordsize="88,215">
              <v:shape style="position:absolute;left:1576;top:12552;width:88;height:215" coordorigin="1576,12552" coordsize="88,215" path="m1628,12552l1610,12552,1603,12552,1576,12733,1576,12740,1610,12766,1628,12766,1662,12739,1614,12739,1610,12738,1609,12737,1607,12735,1607,12733,1606,12729,1606,12589,1616,12579,1662,12579,1662,12578,1635,12552,1628,12552xe" filled="true" fillcolor="#e76324" stroked="false">
                <v:path arrowok="t"/>
                <v:fill type="solid"/>
              </v:shape>
              <v:shape style="position:absolute;left:1576;top:12552;width:88;height:215" coordorigin="1576,12552" coordsize="88,215" path="m1662,12579l1624,12579,1628,12580,1631,12584,1632,12589,1632,12729,1631,12733,1631,12735,1629,12737,1627,12738,1624,12739,1662,12739,1663,12733,1663,12583,1662,12579xe" filled="true" fillcolor="#e76324" stroked="false">
                <v:path arrowok="t"/>
                <v:fill type="solid"/>
              </v:shape>
            </v:group>
            <v:group style="position:absolute;left:1678;top:12664;width:44;height:24" coordorigin="1678,12664" coordsize="44,24">
              <v:shape style="position:absolute;left:1678;top:12664;width:44;height:24" coordorigin="1678,12664" coordsize="44,24" path="m1678,12675l1721,12675e" filled="false" stroked="true" strokeweight="1.294pt" strokecolor="#e76324">
                <v:path arrowok="t"/>
              </v:shape>
            </v:group>
            <v:group style="position:absolute;left:1765;top:12580;width:2;height:184" coordorigin="1765,12580" coordsize="2,184">
              <v:shape style="position:absolute;left:1765;top:12580;width:2;height:184" coordorigin="1765,12580" coordsize="0,184" path="m1765,12580l1765,12764e" filled="false" stroked="true" strokeweight="1.638pt" strokecolor="#e76324">
                <v:path arrowok="t"/>
              </v:shape>
            </v:group>
            <v:group style="position:absolute;left:1732;top:12554;width:50;height:26" coordorigin="1732,12554" coordsize="50,26">
              <v:shape style="position:absolute;left:1732;top:12554;width:50;height:26" coordorigin="1732,12554" coordsize="50,26" path="m1732,12567l1781,12567e" filled="false" stroked="true" strokeweight="1.4pt" strokecolor="#e76324">
                <v:path arrowok="t"/>
              </v:shape>
            </v:group>
            <v:group style="position:absolute;left:1831;top:12580;width:2;height:184" coordorigin="1831,12580" coordsize="2,184">
              <v:shape style="position:absolute;left:1831;top:12580;width:2;height:184" coordorigin="1831,12580" coordsize="0,184" path="m1831,12580l1831,12764e" filled="false" stroked="true" strokeweight="1.638pt" strokecolor="#e76324">
                <v:path arrowok="t"/>
              </v:shape>
            </v:group>
            <v:group style="position:absolute;left:1797;top:12554;width:50;height:26" coordorigin="1797,12554" coordsize="50,26">
              <v:shape style="position:absolute;left:1797;top:12554;width:50;height:26" coordorigin="1797,12554" coordsize="50,26" path="m1797,12567l1846,12567e" filled="false" stroked="true" strokeweight="1.4pt" strokecolor="#e76324">
                <v:path arrowok="t"/>
              </v:shape>
            </v:group>
            <v:group style="position:absolute;left:1870;top:12729;width:28;height:36" coordorigin="1870,12729" coordsize="28,36">
              <v:shape style="position:absolute;left:1870;top:12729;width:28;height:36" coordorigin="1870,12729" coordsize="28,36" path="m1870,12746l1897,12746e" filled="false" stroked="true" strokeweight="1.851pt" strokecolor="#e76324">
                <v:path arrowok="t"/>
              </v:shape>
            </v:group>
            <v:group style="position:absolute;left:1870;top:12624;width:28;height:36" coordorigin="1870,12624" coordsize="28,36">
              <v:shape style="position:absolute;left:1870;top:12624;width:28;height:36" coordorigin="1870,12624" coordsize="28,36" path="m1870,12641l1897,12641e" filled="false" stroked="true" strokeweight="1.851pt" strokecolor="#e76324">
                <v:path arrowok="t"/>
              </v:shape>
            </v:group>
            <v:group style="position:absolute;left:1919;top:12552;width:88;height:215" coordorigin="1919,12552" coordsize="88,215">
              <v:shape style="position:absolute;left:1919;top:12552;width:88;height:215" coordorigin="1919,12552" coordsize="88,215" path="m1971,12552l1953,12552,1946,12552,1919,12733,1919,12740,1953,12766,1971,12766,2005,12739,1957,12739,1954,12738,1952,12737,1950,12735,1950,12733,1949,12729,1949,12589,1959,12579,2005,12579,2005,12578,1979,12552,1971,12552xe" filled="true" fillcolor="#e76324" stroked="false">
                <v:path arrowok="t"/>
                <v:fill type="solid"/>
              </v:shape>
              <v:shape style="position:absolute;left:1919;top:12552;width:88;height:215" coordorigin="1919,12552" coordsize="88,215" path="m2005,12579l1968,12579,1971,12580,1974,12584,1975,12589,1975,12729,1975,12733,1974,12735,1972,12737,1971,12738,1967,12739,2005,12739,2006,12733,2006,12583,2005,12579xe" filled="true" fillcolor="#e76324" stroked="false">
                <v:path arrowok="t"/>
                <v:fill type="solid"/>
              </v:shape>
            </v:group>
            <v:group style="position:absolute;left:2025;top:12552;width:88;height:215" coordorigin="2025,12552" coordsize="88,215">
              <v:shape style="position:absolute;left:2025;top:12552;width:88;height:215" coordorigin="2025,12552" coordsize="88,215" path="m2078,12552l2060,12552,2052,12552,2025,12733,2026,12740,2060,12766,2078,12766,2112,12739,2063,12739,2060,12738,2059,12737,2057,12735,2056,12733,2056,12729,2056,12589,2066,12579,2112,12579,2112,12578,2085,12552,2078,12552xe" filled="true" fillcolor="#e76324" stroked="false">
                <v:path arrowok="t"/>
                <v:fill type="solid"/>
              </v:shape>
              <v:shape style="position:absolute;left:2025;top:12552;width:88;height:215" coordorigin="2025,12552" coordsize="88,215" path="m2112,12579l2074,12579,2078,12580,2081,12584,2082,12589,2081,12729,2081,12733,2080,12735,2078,12737,2077,12738,2074,12739,2112,12739,2112,12733,2112,12583,2112,12579xe" filled="true" fillcolor="#e76324" stroked="false">
                <v:path arrowok="t"/>
                <v:fill type="solid"/>
              </v:shape>
              <v:shape style="position:absolute;left:2491;top:12993;width:1761;height:239" type="#_x0000_t75" stroked="false">
                <v:imagedata r:id="rId23" o:title=""/>
              </v:shape>
            </v:group>
            <v:group style="position:absolute;left:1057;top:13019;width:2;height:184" coordorigin="1057,13019" coordsize="2,184">
              <v:shape style="position:absolute;left:1057;top:13019;width:2;height:184" coordorigin="1057,13019" coordsize="0,184" path="m1057,13019l1057,13203e" filled="false" stroked="true" strokeweight="1.638pt" strokecolor="#e76324">
                <v:path arrowok="t"/>
              </v:shape>
            </v:group>
            <v:group style="position:absolute;left:1023;top:13006;width:115;height:2" coordorigin="1023,13006" coordsize="115,2">
              <v:shape style="position:absolute;left:1023;top:13006;width:115;height:2" coordorigin="1023,13006" coordsize="115,0" path="m1023,13006l1138,13006e" filled="false" stroked="true" strokeweight="1.4pt" strokecolor="#e76324">
                <v:path arrowok="t"/>
              </v:shape>
            </v:group>
            <v:group style="position:absolute;left:1122;top:13019;width:2;height:184" coordorigin="1122,13019" coordsize="2,184">
              <v:shape style="position:absolute;left:1122;top:13019;width:2;height:184" coordorigin="1122,13019" coordsize="0,184" path="m1122,13019l1122,13203e" filled="false" stroked="true" strokeweight="1.638pt" strokecolor="#e76324">
                <v:path arrowok="t"/>
              </v:shape>
            </v:group>
            <v:group style="position:absolute;left:1161;top:13167;width:28;height:36" coordorigin="1161,13167" coordsize="28,36">
              <v:shape style="position:absolute;left:1161;top:13167;width:28;height:36" coordorigin="1161,13167" coordsize="28,36" path="m1161,13185l1189,13185e" filled="false" stroked="true" strokeweight="1.851pt" strokecolor="#e76324">
                <v:path arrowok="t"/>
              </v:shape>
            </v:group>
            <v:group style="position:absolute;left:1161;top:13062;width:28;height:36" coordorigin="1161,13062" coordsize="28,36">
              <v:shape style="position:absolute;left:1161;top:13062;width:28;height:36" coordorigin="1161,13062" coordsize="28,36" path="m1161,13080l1189,13080e" filled="false" stroked="true" strokeweight="1.851pt" strokecolor="#e76324">
                <v:path arrowok="t"/>
              </v:shape>
            </v:group>
            <v:group style="position:absolute;left:1239;top:13019;width:2;height:184" coordorigin="1239,13019" coordsize="2,184">
              <v:shape style="position:absolute;left:1239;top:13019;width:2;height:184" coordorigin="1239,13019" coordsize="0,184" path="m1239,13019l1239,13203e" filled="false" stroked="true" strokeweight="1.638pt" strokecolor="#e76324">
                <v:path arrowok="t"/>
              </v:shape>
            </v:group>
            <v:group style="position:absolute;left:1205;top:12993;width:50;height:26" coordorigin="1205,12993" coordsize="50,26">
              <v:shape style="position:absolute;left:1205;top:12993;width:50;height:26" coordorigin="1205,12993" coordsize="50,26" path="m1205,13006l1254,13006e" filled="false" stroked="true" strokeweight="1.4pt" strokecolor="#e76324">
                <v:path arrowok="t"/>
              </v:shape>
            </v:group>
            <v:group style="position:absolute;left:1277;top:12993;width:86;height:213" coordorigin="1277,12993" coordsize="86,213">
              <v:shape style="position:absolute;left:1277;top:12993;width:86;height:213" coordorigin="1277,12993" coordsize="86,213" path="m1306,13123l1277,13123,1277,13172,1311,13205,1328,13205,1362,13178,1316,13178,1314,13178,1307,13168,1306,13123xe" filled="true" fillcolor="#e76324" stroked="false">
                <v:path arrowok="t"/>
                <v:fill type="solid"/>
              </v:shape>
              <v:shape style="position:absolute;left:1277;top:12993;width:86;height:213" coordorigin="1277,12993" coordsize="86,213" path="m1363,12993l1278,12993,1277,13099,1320,13099,1323,13099,1332,13115,1332,13168,1322,13178,1362,13178,1363,13172,1363,13108,1362,13104,1336,13076,1306,13076,1307,13016,1363,13016,1363,12993xe" filled="true" fillcolor="#e76324" stroked="false">
                <v:path arrowok="t"/>
                <v:fill type="solid"/>
              </v:shape>
              <v:shape style="position:absolute;left:1277;top:12993;width:86;height:213" coordorigin="1277,12993" coordsize="86,213" path="m1363,13016l1332,13016,1332,13060,1363,13060,1363,13016xe" filled="true" fillcolor="#e76324" stroked="false">
                <v:path arrowok="t"/>
                <v:fill type="solid"/>
              </v:shape>
            </v:group>
            <v:group style="position:absolute;left:1429;top:12990;width:86;height:213" coordorigin="1429,12990" coordsize="86,213">
              <v:shape style="position:absolute;left:1429;top:12990;width:86;height:213" coordorigin="1429,12990" coordsize="86,213" path="m1481,12990l1463,12990,1456,12991,1429,13202,1459,13202,1459,13156,1515,13156,1515,13131,1459,13131,1459,13028,1469,13017,1515,13017,1514,13017,1488,12991,1481,12990xe" filled="true" fillcolor="#e76324" stroked="false">
                <v:path arrowok="t"/>
                <v:fill type="solid"/>
              </v:shape>
              <v:shape style="position:absolute;left:1429;top:12990;width:86;height:213" coordorigin="1429,12990" coordsize="86,213" path="m1515,13156l1485,13156,1485,13202,1515,13202,1515,13156xe" filled="true" fillcolor="#e76324" stroked="false">
                <v:path arrowok="t"/>
                <v:fill type="solid"/>
              </v:shape>
              <v:shape style="position:absolute;left:1429;top:12990;width:86;height:213" coordorigin="1429,12990" coordsize="86,213" path="m1515,13017l1474,13017,1477,13018,1480,13019,1485,13131,1515,13131,1515,13023,1515,13017xe" filled="true" fillcolor="#e76324" stroked="false">
                <v:path arrowok="t"/>
                <v:fill type="solid"/>
              </v:shape>
            </v:group>
            <v:group style="position:absolute;left:1537;top:12993;width:119;height:210" coordorigin="1537,12993" coordsize="119,210">
              <v:shape style="position:absolute;left:1537;top:12993;width:119;height:210" coordorigin="1537,12993" coordsize="119,210" path="m1580,12993l1537,12993,1537,13202,1562,13202,1562,13053,1587,13053,1580,12993xe" filled="true" fillcolor="#e76324" stroked="false">
                <v:path arrowok="t"/>
                <v:fill type="solid"/>
              </v:shape>
              <v:shape style="position:absolute;left:1537;top:12993;width:119;height:210" coordorigin="1537,12993" coordsize="119,210" path="m1587,13053l1563,13053,1583,13202,1610,13202,1619,13134,1596,13134,1587,13053xe" filled="true" fillcolor="#e76324" stroked="false">
                <v:path arrowok="t"/>
                <v:fill type="solid"/>
              </v:shape>
              <v:shape style="position:absolute;left:1537;top:12993;width:119;height:210" coordorigin="1537,12993" coordsize="119,210" path="m1656,13054l1631,13054,1631,13202,1656,13202,1656,13054xe" filled="true" fillcolor="#e76324" stroked="false">
                <v:path arrowok="t"/>
                <v:fill type="solid"/>
              </v:shape>
              <v:shape style="position:absolute;left:1537;top:12993;width:119;height:210" coordorigin="1537,12993" coordsize="119,210" path="m1656,12993l1613,12993,1597,13134,1619,13134,1630,13054,1656,13054,1656,12993xe" filled="true" fillcolor="#e76324" stroked="false">
                <v:path arrowok="t"/>
                <v:fill type="solid"/>
              </v:shape>
            </v:group>
            <v:group style="position:absolute;left:1673;top:13102;width:44;height:24" coordorigin="1673,13102" coordsize="44,24">
              <v:shape style="position:absolute;left:1673;top:13102;width:44;height:24" coordorigin="1673,13102" coordsize="44,24" path="m1673,13114l1716,13114e" filled="false" stroked="true" strokeweight="1.294pt" strokecolor="#e76324">
                <v:path arrowok="t"/>
              </v:shape>
            </v:group>
            <v:group style="position:absolute;left:1761;top:13019;width:2;height:184" coordorigin="1761,13019" coordsize="2,184">
              <v:shape style="position:absolute;left:1761;top:13019;width:2;height:184" coordorigin="1761,13019" coordsize="0,184" path="m1761,13019l1761,13203e" filled="false" stroked="true" strokeweight="1.638pt" strokecolor="#e76324">
                <v:path arrowok="t"/>
              </v:shape>
            </v:group>
            <v:group style="position:absolute;left:1727;top:12993;width:50;height:26" coordorigin="1727,12993" coordsize="50,26">
              <v:shape style="position:absolute;left:1727;top:12993;width:50;height:26" coordorigin="1727,12993" coordsize="50,26" path="m1727,13006l1776,13006e" filled="false" stroked="true" strokeweight="1.4pt" strokecolor="#e76324">
                <v:path arrowok="t"/>
              </v:shape>
            </v:group>
            <v:group style="position:absolute;left:1799;top:12990;width:88;height:213" coordorigin="1799,12990" coordsize="88,213">
              <v:shape style="position:absolute;left:1799;top:12990;width:88;height:213" coordorigin="1799,12990" coordsize="88,213" path="m1886,13017l1845,13017,1848,13018,1851,13019,1856,13059,1855,13063,1852,13067,1849,13070,1844,13073,1816,13090,1812,13092,1799,13130,1799,13202,1886,13202,1886,13175,1830,13175,1830,13124,1830,13123,1830,13121,1831,13119,1870,13092,1873,13090,1886,13063,1886,13022,1886,13017xe" filled="true" fillcolor="#e76324" stroked="false">
                <v:path arrowok="t"/>
                <v:fill type="solid"/>
              </v:shape>
              <v:shape style="position:absolute;left:1799;top:12990;width:88;height:213" coordorigin="1799,12990" coordsize="88,213" path="m1886,13125l1855,13125,1855,13175,1886,13175,1886,13125xe" filled="true" fillcolor="#e76324" stroked="false">
                <v:path arrowok="t"/>
                <v:fill type="solid"/>
              </v:shape>
              <v:shape style="position:absolute;left:1799;top:12990;width:88;height:213" coordorigin="1799,12990" coordsize="88,213" path="m1852,12990l1834,12990,1827,12991,1800,13060,1830,13060,1830,13027,1830,13023,1834,13019,1837,13017,1886,13017,1886,13016,1859,12991,1852,12990xe" filled="true" fillcolor="#e76324" stroked="false">
                <v:path arrowok="t"/>
                <v:fill type="solid"/>
              </v:shape>
            </v:group>
            <v:group style="position:absolute;left:1909;top:13167;width:28;height:36" coordorigin="1909,13167" coordsize="28,36">
              <v:shape style="position:absolute;left:1909;top:13167;width:28;height:36" coordorigin="1909,13167" coordsize="28,36" path="m1909,13185l1937,13185e" filled="false" stroked="true" strokeweight="1.851pt" strokecolor="#e76324">
                <v:path arrowok="t"/>
              </v:shape>
            </v:group>
            <v:group style="position:absolute;left:1909;top:13062;width:28;height:36" coordorigin="1909,13062" coordsize="28,36">
              <v:shape style="position:absolute;left:1909;top:13062;width:28;height:36" coordorigin="1909,13062" coordsize="28,36" path="m1909,13080l1937,13080e" filled="false" stroked="true" strokeweight="1.851pt" strokecolor="#e76324">
                <v:path arrowok="t"/>
              </v:shape>
            </v:group>
            <v:group style="position:absolute;left:1987;top:13019;width:2;height:184" coordorigin="1987,13019" coordsize="2,184">
              <v:shape style="position:absolute;left:1987;top:13019;width:2;height:184" coordorigin="1987,13019" coordsize="0,184" path="m1987,13019l1987,13203e" filled="false" stroked="true" strokeweight="1.638pt" strokecolor="#e76324">
                <v:path arrowok="t"/>
              </v:shape>
            </v:group>
            <v:group style="position:absolute;left:1954;top:12993;width:50;height:26" coordorigin="1954,12993" coordsize="50,26">
              <v:shape style="position:absolute;left:1954;top:12993;width:50;height:26" coordorigin="1954,12993" coordsize="50,26" path="m1954,13006l2003,13006e" filled="false" stroked="true" strokeweight="1.4pt" strokecolor="#e76324">
                <v:path arrowok="t"/>
              </v:shape>
            </v:group>
            <v:group style="position:absolute;left:2026;top:12993;width:86;height:213" coordorigin="2026,12993" coordsize="86,213">
              <v:shape style="position:absolute;left:2026;top:12993;width:86;height:213" coordorigin="2026,12993" coordsize="86,213" path="m2055,13123l2026,13123,2026,13172,2059,13205,2077,13205,2111,13178,2064,13178,2062,13178,2055,13168,2055,13123xe" filled="true" fillcolor="#e76324" stroked="false">
                <v:path arrowok="t"/>
                <v:fill type="solid"/>
              </v:shape>
              <v:shape style="position:absolute;left:2026;top:12993;width:86;height:213" coordorigin="2026,12993" coordsize="86,213" path="m2111,12993l2026,12993,2026,13099,2069,13099,2071,13099,2080,13115,2080,13168,2070,13178,2111,13178,2111,13172,2111,13108,2111,13104,2084,13076,2055,13076,2055,13016,2111,13016,2111,12993xe" filled="true" fillcolor="#e76324" stroked="false">
                <v:path arrowok="t"/>
                <v:fill type="solid"/>
              </v:shape>
              <v:shape style="position:absolute;left:2026;top:12993;width:86;height:213" coordorigin="2026,12993" coordsize="86,213" path="m2111,13016l2080,13016,2080,13060,2111,13060,2111,13016xe" filled="true" fillcolor="#e76324" stroked="false">
                <v:path arrowok="t"/>
                <v:fill type="solid"/>
              </v:shape>
            </v:group>
            <v:group style="position:absolute;left:2481;top:13429;width:149;height:210" coordorigin="2481,13429" coordsize="149,210">
              <v:shape style="position:absolute;left:2481;top:13429;width:149;height:210" coordorigin="2481,13429" coordsize="149,210" path="m2512,13429l2481,13429,2501,13639,2540,13639,2544,13594,2521,13594,2512,13429xe" filled="true" fillcolor="#ffffff" stroked="false">
                <v:path arrowok="t"/>
                <v:fill type="solid"/>
              </v:shape>
              <v:shape style="position:absolute;left:2481;top:13429;width:149;height:210" coordorigin="2481,13429" coordsize="149,210" path="m2578,13472l2556,13472,2567,13639,2605,13639,2611,13594,2587,13594,2578,13472xe" filled="true" fillcolor="#ffffff" stroked="false">
                <v:path arrowok="t"/>
                <v:fill type="solid"/>
              </v:shape>
              <v:shape style="position:absolute;left:2481;top:13429;width:149;height:210" coordorigin="2481,13429" coordsize="149,210" path="m2575,13429l2536,13429,2522,13594,2544,13594,2554,13472,2578,13472,2575,13429xe" filled="true" fillcolor="#ffffff" stroked="false">
                <v:path arrowok="t"/>
                <v:fill type="solid"/>
              </v:shape>
              <v:shape style="position:absolute;left:2481;top:13429;width:149;height:210" coordorigin="2481,13429" coordsize="149,210" path="m2630,13429l2599,13429,2588,13594,2611,13594,2630,13429xe" filled="true" fillcolor="#ffffff" stroked="false">
                <v:path arrowok="t"/>
                <v:fill type="solid"/>
              </v:shape>
            </v:group>
            <v:group style="position:absolute;left:2637;top:13477;width:76;height:165" coordorigin="2637,13477" coordsize="76,165">
              <v:shape style="position:absolute;left:2637;top:13477;width:76;height:165" coordorigin="2637,13477" coordsize="76,165" path="m2683,13477l2667,13477,2661,13478,2637,13503,2637,13617,2667,13641,2683,13641,2713,13617,2670,13617,2667,13616,2664,13613,2663,13610,2664,13509,2664,13506,2667,13503,2670,13503,2713,13503,2713,13498,2689,13478,2683,13477xe" filled="true" fillcolor="#ffffff" stroked="false">
                <v:path arrowok="t"/>
                <v:fill type="solid"/>
              </v:shape>
              <v:shape style="position:absolute;left:2637;top:13477;width:76;height:165" coordorigin="2637,13477" coordsize="76,165" path="m2713,13503l2680,13503,2683,13503,2685,13505,2686,13506,2687,13509,2687,13610,2686,13612,2684,13616,2680,13617,2713,13617,2713,13503xe" filled="true" fillcolor="#ffffff" stroked="false">
                <v:path arrowok="t"/>
                <v:fill type="solid"/>
              </v:shape>
            </v:group>
            <v:group style="position:absolute;left:2735;top:13479;width:75;height:161" coordorigin="2735,13479" coordsize="75,161">
              <v:shape style="position:absolute;left:2735;top:13479;width:75;height:161" coordorigin="2735,13479" coordsize="75,161" path="m2760,13480l2735,13480,2735,13639,2762,13639,2762,13512,2764,13506,2768,13503,2809,13503,2809,13499,2807,13491,2760,13491,2760,13480xe" filled="true" fillcolor="#ffffff" stroked="false">
                <v:path arrowok="t"/>
                <v:fill type="solid"/>
              </v:shape>
              <v:shape style="position:absolute;left:2735;top:13479;width:75;height:161" coordorigin="2735,13479" coordsize="75,161" path="m2809,13503l2778,13503,2781,13504,2783,13505,2784,13507,2785,13510,2785,13550,2809,13550,2809,13503xe" filled="true" fillcolor="#ffffff" stroked="false">
                <v:path arrowok="t"/>
                <v:fill type="solid"/>
              </v:shape>
              <v:shape style="position:absolute;left:2735;top:13479;width:75;height:161" coordorigin="2735,13479" coordsize="75,161" path="m2794,13479l2778,13479,2773,13480,2765,13484,2762,13487,2760,13491,2807,13491,2807,13490,2800,13481,2794,13479xe" filled="true" fillcolor="#ffffff" stroked="false">
                <v:path arrowok="t"/>
                <v:fill type="solid"/>
              </v:shape>
            </v:group>
            <v:group style="position:absolute;left:2824;top:13429;width:84;height:210" coordorigin="2824,13429" coordsize="84,210">
              <v:shape style="position:absolute;left:2824;top:13429;width:84;height:210" coordorigin="2824,13429" coordsize="84,210" path="m2851,13429l2824,13429,2824,13639,2851,13639,2851,13557,2879,13557,2875,13546,2878,13539,2851,13539,2851,13429xe" filled="true" fillcolor="#ffffff" stroked="false">
                <v:path arrowok="t"/>
                <v:fill type="solid"/>
              </v:shape>
              <v:shape style="position:absolute;left:2824;top:13429;width:84;height:210" coordorigin="2824,13429" coordsize="84,210" path="m2879,13557l2852,13557,2877,13639,2907,13639,2879,13557xe" filled="true" fillcolor="#ffffff" stroked="false">
                <v:path arrowok="t"/>
                <v:fill type="solid"/>
              </v:shape>
              <v:shape style="position:absolute;left:2824;top:13429;width:84;height:210" coordorigin="2824,13429" coordsize="84,210" path="m2904,13480l2874,13480,2852,13539,2878,13539,2904,13480xe" filled="true" fillcolor="#ffffff" stroked="false">
                <v:path arrowok="t"/>
                <v:fill type="solid"/>
              </v:shape>
            </v:group>
            <v:group style="position:absolute;left:2935;top:13416;width:2;height:223" coordorigin="2935,13416" coordsize="2,223">
              <v:shape style="position:absolute;left:2935;top:13416;width:2;height:223" coordorigin="2935,13416" coordsize="0,223" path="m2935,13416l2935,13639e" filled="false" stroked="true" strokeweight="1.439pt" strokecolor="#ffffff">
                <v:path arrowok="t"/>
              </v:shape>
            </v:group>
            <v:group style="position:absolute;left:2973;top:13479;width:79;height:161" coordorigin="2973,13479" coordsize="79,161">
              <v:shape style="position:absolute;left:2973;top:13479;width:79;height:161" coordorigin="2973,13479" coordsize="79,161" path="m2998,13480l2973,13480,2973,13639,3000,13639,3000,13511,3001,13509,3002,13507,3006,13504,3009,13503,3051,13503,3050,13500,3049,13491,3048,13491,2998,13491,2998,13480xe" filled="true" fillcolor="#ffffff" stroked="false">
                <v:path arrowok="t"/>
                <v:fill type="solid"/>
              </v:shape>
              <v:shape style="position:absolute;left:2973;top:13479;width:79;height:161" coordorigin="2973,13479" coordsize="79,161" path="m3051,13503l3017,13503,3020,13504,3023,13507,3024,13510,3024,13639,3051,13639,3051,13503xe" filled="true" fillcolor="#ffffff" stroked="false">
                <v:path arrowok="t"/>
                <v:fill type="solid"/>
              </v:shape>
              <v:shape style="position:absolute;left:2973;top:13479;width:79;height:161" coordorigin="2973,13479" coordsize="79,161" path="m3028,13479l3016,13479,3011,13480,3003,13484,3000,13487,2998,13491,3048,13491,3028,13479xe" filled="true" fillcolor="#ffffff" stroked="false">
                <v:path arrowok="t"/>
                <v:fill type="solid"/>
              </v:shape>
            </v:group>
            <v:group style="position:absolute;left:3071;top:13479;width:76;height:201" coordorigin="3071,13479" coordsize="76,201">
              <v:shape style="position:absolute;left:3071;top:13479;width:76;height:201" coordorigin="3071,13479" coordsize="76,201" path="m3147,13621l3120,13621,3120,13647,3119,13651,3114,13656,3110,13657,3075,13657,3075,13679,3124,13679,3133,13676,3144,13664,3147,13654,3147,13621xe" filled="true" fillcolor="#ffffff" stroked="false">
                <v:path arrowok="t"/>
                <v:fill type="solid"/>
              </v:shape>
              <v:shape style="position:absolute;left:3071;top:13479;width:76;height:201" coordorigin="3071,13479" coordsize="76,201" path="m3104,13479l3092,13479,3088,13479,3071,13503,3071,13608,3092,13632,3103,13632,3108,13631,3115,13627,3118,13625,3120,13621,3147,13621,3147,13608,3104,13608,3101,13607,3098,13603,3097,13600,3097,13511,3098,13507,3101,13504,3104,13503,3147,13503,3147,13492,3122,13492,3119,13487,3116,13484,3109,13480,3104,13479xe" filled="true" fillcolor="#ffffff" stroked="false">
                <v:path arrowok="t"/>
                <v:fill type="solid"/>
              </v:shape>
              <v:shape style="position:absolute;left:3071;top:13479;width:76;height:201" coordorigin="3071,13479" coordsize="76,201" path="m3147,13503l3114,13503,3118,13506,3120,13511,3120,13600,3118,13605,3114,13608,3147,13608,3147,13503xe" filled="true" fillcolor="#ffffff" stroked="false">
                <v:path arrowok="t"/>
                <v:fill type="solid"/>
              </v:shape>
              <v:shape style="position:absolute;left:3071;top:13479;width:76;height:201" coordorigin="3071,13479" coordsize="76,201" path="m3147,13480l3122,13480,3122,13492,3147,13492,3147,13480xe" filled="true" fillcolor="#ffffff" stroked="false">
                <v:path arrowok="t"/>
                <v:fill type="solid"/>
              </v:shape>
              <v:shape style="position:absolute;left:3202;top:13413;width:1142;height:241" type="#_x0000_t75" stroked="false">
                <v:imagedata r:id="rId24" o:title=""/>
              </v:shape>
            </v:group>
            <v:group style="position:absolute;left:1332;top:13440;width:2;height:184" coordorigin="1332,13440" coordsize="2,184">
              <v:shape style="position:absolute;left:1332;top:13440;width:2;height:184" coordorigin="1332,13440" coordsize="0,184" path="m1332,13440l1332,13624e" filled="false" stroked="true" strokeweight="1.638pt" strokecolor="#e76324">
                <v:path arrowok="t"/>
              </v:shape>
            </v:group>
            <v:group style="position:absolute;left:1298;top:13414;width:50;height:26" coordorigin="1298,13414" coordsize="50,26">
              <v:shape style="position:absolute;left:1298;top:13414;width:50;height:26" coordorigin="1298,13414" coordsize="50,26" path="m1298,13427l1347,13427e" filled="false" stroked="true" strokeweight="1.4pt" strokecolor="#e76324">
                <v:path arrowok="t"/>
              </v:shape>
            </v:group>
            <v:group style="position:absolute;left:1370;top:13412;width:88;height:213" coordorigin="1370,13412" coordsize="88,213">
              <v:shape style="position:absolute;left:1370;top:13412;width:88;height:213" coordorigin="1370,13412" coordsize="88,213" path="m1457,13439l1417,13439,1419,13439,1422,13440,1427,13480,1426,13484,1423,13489,1420,13491,1416,13494,1388,13511,1384,13514,1370,13552,1370,13624,1458,13624,1458,13597,1401,13597,1401,13546,1401,13544,1402,13542,1402,13540,1441,13513,1444,13511,1458,13484,1457,13443,1457,13439xe" filled="true" fillcolor="#e76324" stroked="false">
                <v:path arrowok="t"/>
                <v:fill type="solid"/>
              </v:shape>
              <v:shape style="position:absolute;left:1370;top:13412;width:88;height:213" coordorigin="1370,13412" coordsize="88,213" path="m1458,13546l1427,13546,1427,13597,1458,13597,1458,13546xe" filled="true" fillcolor="#e76324" stroked="false">
                <v:path arrowok="t"/>
                <v:fill type="solid"/>
              </v:shape>
              <v:shape style="position:absolute;left:1370;top:13412;width:88;height:213" coordorigin="1370,13412" coordsize="88,213" path="m1423,13412l1405,13412,1398,13412,1371,13482,1401,13482,1401,13449,1402,13444,1405,13440,1408,13439,1457,13439,1457,13438,1431,13412,1423,13412xe" filled="true" fillcolor="#e76324" stroked="false">
                <v:path arrowok="t"/>
                <v:fill type="solid"/>
              </v:shape>
            </v:group>
            <v:group style="position:absolute;left:1481;top:13589;width:28;height:36" coordorigin="1481,13589" coordsize="28,36">
              <v:shape style="position:absolute;left:1481;top:13589;width:28;height:36" coordorigin="1481,13589" coordsize="28,36" path="m1481,13606l1509,13606e" filled="false" stroked="true" strokeweight="1.851pt" strokecolor="#e76324">
                <v:path arrowok="t"/>
              </v:shape>
            </v:group>
            <v:group style="position:absolute;left:1481;top:13483;width:28;height:36" coordorigin="1481,13483" coordsize="28,36">
              <v:shape style="position:absolute;left:1481;top:13483;width:28;height:36" coordorigin="1481,13483" coordsize="28,36" path="m1481,13501l1509,13501e" filled="false" stroked="true" strokeweight="1.851pt" strokecolor="#e76324">
                <v:path arrowok="t"/>
              </v:shape>
            </v:group>
            <v:group style="position:absolute;left:1559;top:13440;width:2;height:184" coordorigin="1559,13440" coordsize="2,184">
              <v:shape style="position:absolute;left:1559;top:13440;width:2;height:184" coordorigin="1559,13440" coordsize="0,184" path="m1559,13440l1559,13624e" filled="false" stroked="true" strokeweight="1.638pt" strokecolor="#e76324">
                <v:path arrowok="t"/>
              </v:shape>
            </v:group>
            <v:group style="position:absolute;left:1525;top:13414;width:50;height:26" coordorigin="1525,13414" coordsize="50,26">
              <v:shape style="position:absolute;left:1525;top:13414;width:50;height:26" coordorigin="1525,13414" coordsize="50,26" path="m1525,13427l1574,13427e" filled="false" stroked="true" strokeweight="1.4pt" strokecolor="#e76324">
                <v:path arrowok="t"/>
              </v:shape>
            </v:group>
            <v:group style="position:absolute;left:1597;top:13414;width:86;height:213" coordorigin="1597,13414" coordsize="86,213">
              <v:shape style="position:absolute;left:1597;top:13414;width:86;height:213" coordorigin="1597,13414" coordsize="86,213" path="m1626,13545l1597,13545,1597,13593,1630,13626,1648,13626,1682,13599,1636,13599,1633,13599,1626,13589,1626,13545xe" filled="true" fillcolor="#e76324" stroked="false">
                <v:path arrowok="t"/>
                <v:fill type="solid"/>
              </v:shape>
              <v:shape style="position:absolute;left:1597;top:13414;width:86;height:213" coordorigin="1597,13414" coordsize="86,213" path="m1683,13414l1598,13414,1597,13520,1640,13520,1643,13520,1652,13536,1652,13589,1642,13599,1682,13599,1682,13593,1682,13530,1682,13525,1656,13498,1626,13498,1626,13437,1683,13437,1683,13414xe" filled="true" fillcolor="#e76324" stroked="false">
                <v:path arrowok="t"/>
                <v:fill type="solid"/>
              </v:shape>
              <v:shape style="position:absolute;left:1597;top:13414;width:86;height:213" coordorigin="1597,13414" coordsize="86,213" path="m1683,13437l1652,13437,1652,13481,1683,13481,1683,13437xe" filled="true" fillcolor="#e76324" stroked="false">
                <v:path arrowok="t"/>
                <v:fill type="solid"/>
              </v:shape>
            </v:group>
            <v:group style="position:absolute;left:1699;top:13523;width:44;height:24" coordorigin="1699,13523" coordsize="44,24">
              <v:shape style="position:absolute;left:1699;top:13523;width:44;height:24" coordorigin="1699,13523" coordsize="44,24" path="m1699,13535l1742,13535e" filled="false" stroked="true" strokeweight="1.294pt" strokecolor="#e76324">
                <v:path arrowok="t"/>
              </v:shape>
            </v:group>
            <v:group style="position:absolute;left:1759;top:13412;width:88;height:213" coordorigin="1759,13412" coordsize="88,213">
              <v:shape style="position:absolute;left:1759;top:13412;width:88;height:213" coordorigin="1759,13412" coordsize="88,213" path="m1846,13439l1806,13439,1808,13439,1811,13440,1816,13480,1815,13484,1812,13489,1809,13491,1805,13494,1776,13511,1773,13514,1759,13552,1759,13624,1846,13624,1846,13597,1790,13597,1790,13546,1790,13544,1790,13542,1791,13540,1830,13513,1833,13511,1846,13484,1846,13443,1846,13439xe" filled="true" fillcolor="#e76324" stroked="false">
                <v:path arrowok="t"/>
                <v:fill type="solid"/>
              </v:shape>
              <v:shape style="position:absolute;left:1759;top:13412;width:88;height:213" coordorigin="1759,13412" coordsize="88,213" path="m1846,13546l1815,13546,1815,13597,1846,13597,1846,13546xe" filled="true" fillcolor="#e76324" stroked="false">
                <v:path arrowok="t"/>
                <v:fill type="solid"/>
              </v:shape>
              <v:shape style="position:absolute;left:1759;top:13412;width:88;height:213" coordorigin="1759,13412" coordsize="88,213" path="m1812,13412l1794,13412,1787,13412,1760,13482,1790,13482,1790,13449,1791,13444,1794,13440,1797,13439,1846,13439,1846,13438,1820,13412,1812,13412xe" filled="true" fillcolor="#e76324" stroked="false">
                <v:path arrowok="t"/>
                <v:fill type="solid"/>
              </v:shape>
            </v:group>
            <v:group style="position:absolute;left:1870;top:13589;width:28;height:36" coordorigin="1870,13589" coordsize="28,36">
              <v:shape style="position:absolute;left:1870;top:13589;width:28;height:36" coordorigin="1870,13589" coordsize="28,36" path="m1870,13606l1897,13606e" filled="false" stroked="true" strokeweight="1.851pt" strokecolor="#e76324">
                <v:path arrowok="t"/>
              </v:shape>
            </v:group>
            <v:group style="position:absolute;left:1870;top:13483;width:28;height:36" coordorigin="1870,13483" coordsize="28,36">
              <v:shape style="position:absolute;left:1870;top:13483;width:28;height:36" coordorigin="1870,13483" coordsize="28,36" path="m1870,13501l1897,13501e" filled="false" stroked="true" strokeweight="1.851pt" strokecolor="#e76324">
                <v:path arrowok="t"/>
              </v:shape>
            </v:group>
            <v:group style="position:absolute;left:1919;top:13412;width:88;height:215" coordorigin="1919,13412" coordsize="88,215">
              <v:shape style="position:absolute;left:1919;top:13412;width:88;height:215" coordorigin="1919,13412" coordsize="88,215" path="m1971,13412l1953,13412,1946,13412,1919,13593,1919,13600,1953,13626,1971,13626,2005,13599,1957,13599,1954,13598,1952,13597,1950,13595,1950,13593,1949,13589,1949,13448,1959,13439,2005,13439,2005,13438,1979,13412,1971,13412xe" filled="true" fillcolor="#e76324" stroked="false">
                <v:path arrowok="t"/>
                <v:fill type="solid"/>
              </v:shape>
              <v:shape style="position:absolute;left:1919;top:13412;width:88;height:215" coordorigin="1919,13412" coordsize="88,215" path="m2005,13439l1968,13439,1971,13440,1974,13444,1975,13448,1975,13589,1974,13593,1974,13595,1972,13597,1971,13598,1967,13599,2005,13599,2006,13593,2006,13443,2005,13439xe" filled="true" fillcolor="#e76324" stroked="false">
                <v:path arrowok="t"/>
                <v:fill type="solid"/>
              </v:shape>
            </v:group>
            <v:group style="position:absolute;left:2025;top:13412;width:88;height:215" coordorigin="2025,13412" coordsize="88,215">
              <v:shape style="position:absolute;left:2025;top:13412;width:88;height:215" coordorigin="2025,13412" coordsize="88,215" path="m2078,13412l2060,13412,2052,13412,2025,13593,2026,13600,2060,13626,2078,13626,2112,13599,2063,13599,2060,13598,2059,13597,2057,13595,2056,13593,2056,13589,2056,13448,2066,13439,2112,13439,2112,13438,2085,13412,2078,13412xe" filled="true" fillcolor="#e76324" stroked="false">
                <v:path arrowok="t"/>
                <v:fill type="solid"/>
              </v:shape>
              <v:shape style="position:absolute;left:2025;top:13412;width:88;height:215" coordorigin="2025,13412" coordsize="88,215" path="m2112,13439l2074,13439,2078,13440,2081,13444,2082,13448,2081,13589,2081,13593,2080,13595,2078,13597,2077,13598,2074,13599,2112,13599,2112,13593,2112,13443,2112,13439xe" filled="true" fillcolor="#e76324" stroked="false">
                <v:path arrowok="t"/>
                <v:fill type="solid"/>
              </v:shape>
              <v:shape style="position:absolute;left:2491;top:13853;width:1757;height:239" type="#_x0000_t75" stroked="false">
                <v:imagedata r:id="rId25" o:title=""/>
              </v:shape>
            </v:group>
            <v:group style="position:absolute;left:1416;top:13850;width:88;height:213" coordorigin="1416,13850" coordsize="88,213">
              <v:shape style="position:absolute;left:1416;top:13850;width:88;height:213" coordorigin="1416,13850" coordsize="88,213" path="m1503,13877l1462,13877,1465,13878,1468,13878,1472,13919,1472,13923,1469,13927,1466,13930,1461,13933,1433,13950,1429,13952,1416,13990,1416,14062,1503,14062,1503,14035,1446,14035,1447,13984,1447,13982,1447,13980,1448,13979,1487,13952,1490,13949,1503,13923,1503,13882,1503,13877xe" filled="true" fillcolor="#e76324" stroked="false">
                <v:path arrowok="t"/>
                <v:fill type="solid"/>
              </v:shape>
              <v:shape style="position:absolute;left:1416;top:13850;width:88;height:213" coordorigin="1416,13850" coordsize="88,213" path="m1503,13985l1472,13985,1472,14035,1503,14035,1503,13985xe" filled="true" fillcolor="#e76324" stroked="false">
                <v:path arrowok="t"/>
                <v:fill type="solid"/>
              </v:shape>
              <v:shape style="position:absolute;left:1416;top:13850;width:88;height:213" coordorigin="1416,13850" coordsize="88,213" path="m1469,13850l1451,13850,1444,13851,1417,13920,1446,13920,1446,13887,1447,13883,1450,13878,1454,13877,1503,13877,1503,13876,1476,13851,1469,13850xe" filled="true" fillcolor="#e76324" stroked="false">
                <v:path arrowok="t"/>
                <v:fill type="solid"/>
              </v:shape>
            </v:group>
            <v:group style="position:absolute;left:1526;top:14027;width:28;height:36" coordorigin="1526,14027" coordsize="28,36">
              <v:shape style="position:absolute;left:1526;top:14027;width:28;height:36" coordorigin="1526,14027" coordsize="28,36" path="m1526,14045l1554,14045e" filled="false" stroked="true" strokeweight="1.851pt" strokecolor="#e76324">
                <v:path arrowok="t"/>
              </v:shape>
            </v:group>
            <v:group style="position:absolute;left:1526;top:13922;width:28;height:36" coordorigin="1526,13922" coordsize="28,36">
              <v:shape style="position:absolute;left:1526;top:13922;width:28;height:36" coordorigin="1526,13922" coordsize="28,36" path="m1526,13939l1554,13939e" filled="false" stroked="true" strokeweight="1.851pt" strokecolor="#e76324">
                <v:path arrowok="t"/>
              </v:shape>
            </v:group>
            <v:group style="position:absolute;left:1604;top:13879;width:2;height:184" coordorigin="1604,13879" coordsize="2,184">
              <v:shape style="position:absolute;left:1604;top:13879;width:2;height:184" coordorigin="1604,13879" coordsize="0,184" path="m1604,13879l1604,14063e" filled="false" stroked="true" strokeweight="1.638pt" strokecolor="#e76324">
                <v:path arrowok="t"/>
              </v:shape>
            </v:group>
            <v:group style="position:absolute;left:1571;top:13853;width:50;height:26" coordorigin="1571,13853" coordsize="50,26">
              <v:shape style="position:absolute;left:1571;top:13853;width:50;height:26" coordorigin="1571,13853" coordsize="50,26" path="m1571,13866l1620,13866e" filled="false" stroked="true" strokeweight="1.4pt" strokecolor="#e76324">
                <v:path arrowok="t"/>
              </v:shape>
            </v:group>
            <v:group style="position:absolute;left:1642;top:13853;width:86;height:213" coordorigin="1642,13853" coordsize="86,213">
              <v:shape style="position:absolute;left:1642;top:13853;width:86;height:213" coordorigin="1642,13853" coordsize="86,213" path="m1672,13983l1642,13983,1643,14032,1676,14065,1693,14065,1728,14038,1681,14038,1679,14038,1672,14028,1672,13983xe" filled="true" fillcolor="#e76324" stroked="false">
                <v:path arrowok="t"/>
                <v:fill type="solid"/>
              </v:shape>
              <v:shape style="position:absolute;left:1642;top:13853;width:86;height:213" coordorigin="1642,13853" coordsize="86,213" path="m1728,13853l1643,13853,1642,13959,1686,13959,1688,13959,1697,13975,1697,14028,1687,14038,1728,14038,1728,14032,1728,13968,1728,13964,1701,13936,1672,13936,1672,13876,1728,13876,1728,13853xe" filled="true" fillcolor="#e76324" stroked="false">
                <v:path arrowok="t"/>
                <v:fill type="solid"/>
              </v:shape>
              <v:shape style="position:absolute;left:1642;top:13853;width:86;height:213" coordorigin="1642,13853" coordsize="86,213" path="m1728,13876l1697,13876,1697,13920,1728,13920,1728,13876xe" filled="true" fillcolor="#e76324" stroked="false">
                <v:path arrowok="t"/>
                <v:fill type="solid"/>
              </v:shape>
            </v:group>
            <v:group style="position:absolute;left:1744;top:13962;width:44;height:24" coordorigin="1744,13962" coordsize="44,24">
              <v:shape style="position:absolute;left:1744;top:13962;width:44;height:24" coordorigin="1744,13962" coordsize="44,24" path="m1744,13974l1788,13974e" filled="false" stroked="true" strokeweight="1.294pt" strokecolor="#e76324">
                <v:path arrowok="t"/>
              </v:shape>
            </v:group>
            <v:group style="position:absolute;left:1802;top:13850;width:86;height:215" coordorigin="1802,13850" coordsize="86,215">
              <v:shape style="position:absolute;left:1802;top:13850;width:86;height:215" coordorigin="1802,13850" coordsize="86,215" path="m1831,13981l1802,13981,1802,14032,1836,14065,1853,14065,1887,14038,1839,14038,1836,14037,1832,14032,1831,14028,1831,13981xe" filled="true" fillcolor="#e76324" stroked="false">
                <v:path arrowok="t"/>
                <v:fill type="solid"/>
              </v:shape>
              <v:shape style="position:absolute;left:1802;top:13850;width:86;height:215" coordorigin="1802,13850" coordsize="86,215" path="m1887,13877l1841,13877,1849,13878,1852,13878,1857,13926,1856,13930,1854,13934,1850,13935,1827,13935,1827,13963,1848,13963,1850,13963,1857,14028,1856,14032,1853,14036,1850,14038,1887,14038,1888,14032,1888,13978,1887,13973,1869,13949,1869,13948,1888,13926,1888,13880,1887,13877xe" filled="true" fillcolor="#e76324" stroked="false">
                <v:path arrowok="t"/>
                <v:fill type="solid"/>
              </v:shape>
              <v:shape style="position:absolute;left:1802;top:13850;width:86;height:215" coordorigin="1802,13850" coordsize="86,215" path="m1853,13850l1836,13850,1829,13851,1802,13918,1831,13918,1832,13887,1832,13884,1841,13877,1887,13877,1887,13876,1860,13851,1853,13850xe" filled="true" fillcolor="#e76324" stroked="false">
                <v:path arrowok="t"/>
                <v:fill type="solid"/>
              </v:shape>
            </v:group>
            <v:group style="position:absolute;left:1909;top:14027;width:28;height:36" coordorigin="1909,14027" coordsize="28,36">
              <v:shape style="position:absolute;left:1909;top:14027;width:28;height:36" coordorigin="1909,14027" coordsize="28,36" path="m1909,14045l1937,14045e" filled="false" stroked="true" strokeweight="1.851pt" strokecolor="#e76324">
                <v:path arrowok="t"/>
              </v:shape>
            </v:group>
            <v:group style="position:absolute;left:1909;top:13922;width:28;height:36" coordorigin="1909,13922" coordsize="28,36">
              <v:shape style="position:absolute;left:1909;top:13922;width:28;height:36" coordorigin="1909,13922" coordsize="28,36" path="m1909,13939l1937,13939e" filled="false" stroked="true" strokeweight="1.851pt" strokecolor="#e76324">
                <v:path arrowok="t"/>
              </v:shape>
            </v:group>
            <v:group style="position:absolute;left:1987;top:13879;width:2;height:184" coordorigin="1987,13879" coordsize="2,184">
              <v:shape style="position:absolute;left:1987;top:13879;width:2;height:184" coordorigin="1987,13879" coordsize="0,184" path="m1987,13879l1987,14063e" filled="false" stroked="true" strokeweight="1.638pt" strokecolor="#e76324">
                <v:path arrowok="t"/>
              </v:shape>
            </v:group>
            <v:group style="position:absolute;left:1954;top:13853;width:50;height:26" coordorigin="1954,13853" coordsize="50,26">
              <v:shape style="position:absolute;left:1954;top:13853;width:50;height:26" coordorigin="1954,13853" coordsize="50,26" path="m1954,13866l2003,13866e" filled="false" stroked="true" strokeweight="1.4pt" strokecolor="#e76324">
                <v:path arrowok="t"/>
              </v:shape>
            </v:group>
            <v:group style="position:absolute;left:2026;top:13853;width:86;height:213" coordorigin="2026,13853" coordsize="86,213">
              <v:shape style="position:absolute;left:2026;top:13853;width:86;height:213" coordorigin="2026,13853" coordsize="86,213" path="m2055,13983l2026,13983,2026,14032,2059,14065,2076,14065,2111,14038,2064,14038,2062,14038,2055,14028,2055,13983xe" filled="true" fillcolor="#e76324" stroked="false">
                <v:path arrowok="t"/>
                <v:fill type="solid"/>
              </v:shape>
              <v:shape style="position:absolute;left:2026;top:13853;width:86;height:213" coordorigin="2026,13853" coordsize="86,213" path="m2111,13853l2026,13853,2026,13959,2069,13959,2071,13959,2080,13975,2080,14028,2070,14038,2111,14038,2111,14032,2111,13968,2111,13964,2084,13936,2055,13936,2055,13876,2111,13876,2111,13853xe" filled="true" fillcolor="#e76324" stroked="false">
                <v:path arrowok="t"/>
                <v:fill type="solid"/>
              </v:shape>
              <v:shape style="position:absolute;left:2026;top:13853;width:86;height:213" coordorigin="2026,13853" coordsize="86,213" path="m2111,13876l2080,13876,2080,13920,2111,13920,2111,13876xe" filled="true" fillcolor="#e76324" stroked="false">
                <v:path arrowok="t"/>
                <v:fill type="solid"/>
              </v:shape>
              <v:shape style="position:absolute;left:2491;top:14292;width:975;height:239" type="#_x0000_t75" stroked="false">
                <v:imagedata r:id="rId26" o:title=""/>
              </v:shape>
              <v:shape style="position:absolute;left:1339;top:14289;width:774;height:231" type="#_x0000_t75" stroked="false">
                <v:imagedata r:id="rId27" o:title=""/>
              </v:shape>
            </v:group>
            <v:group style="position:absolute;left:2491;top:14706;width:88;height:210" coordorigin="2491,14706" coordsize="88,210">
              <v:shape style="position:absolute;left:2491;top:14706;width:88;height:210" coordorigin="2491,14706" coordsize="88,210" path="m2543,14706l2491,14706,2491,14915,2543,14915,2550,14915,2577,14889,2521,14889,2521,14732,2577,14732,2577,14732,2550,14706,2543,14706xe" filled="true" fillcolor="#ffffff" stroked="false">
                <v:path arrowok="t"/>
                <v:fill type="solid"/>
              </v:shape>
              <v:shape style="position:absolute;left:2491;top:14706;width:88;height:210" coordorigin="2491,14706" coordsize="88,210" path="m2577,14732l2537,14732,2539,14733,2543,14733,2544,14734,2546,14736,2546,14738,2547,14742,2547,14879,2546,14883,2546,14885,2545,14886,2544,14887,2543,14888,2539,14889,2521,14889,2577,14889,2578,14883,2578,14736,2577,14732xe" filled="true" fillcolor="#ffffff" stroked="false">
                <v:path arrowok="t"/>
                <v:fill type="solid"/>
              </v:shape>
            </v:group>
            <v:group style="position:absolute;left:2613;top:14692;width:2;height:223" coordorigin="2613,14692" coordsize="2,223">
              <v:shape style="position:absolute;left:2613;top:14692;width:2;height:223" coordorigin="2613,14692" coordsize="0,223" path="m2613,14692l2613,14915e" filled="false" stroked="true" strokeweight="1.439pt" strokecolor="#ffffff">
                <v:path arrowok="t"/>
              </v:shape>
            </v:group>
            <v:group style="position:absolute;left:2650;top:14755;width:79;height:161" coordorigin="2650,14755" coordsize="79,161">
              <v:shape style="position:absolute;left:2650;top:14755;width:79;height:161" coordorigin="2650,14755" coordsize="79,161" path="m2676,14756l2650,14756,2650,14915,2678,14915,2678,14788,2679,14785,2680,14783,2684,14780,2686,14780,2729,14780,2728,14776,2727,14768,2726,14767,2676,14767,2676,14756xe" filled="true" fillcolor="#ffffff" stroked="false">
                <v:path arrowok="t"/>
                <v:fill type="solid"/>
              </v:shape>
              <v:shape style="position:absolute;left:2650;top:14755;width:79;height:161" coordorigin="2650,14755" coordsize="79,161" path="m2729,14780l2695,14780,2698,14780,2701,14784,2702,14786,2702,14915,2729,14915,2729,14780xe" filled="true" fillcolor="#ffffff" stroked="false">
                <v:path arrowok="t"/>
                <v:fill type="solid"/>
              </v:shape>
              <v:shape style="position:absolute;left:2650;top:14755;width:79;height:161" coordorigin="2650,14755" coordsize="79,161" path="m2706,14755l2694,14755,2689,14756,2681,14760,2678,14763,2676,14767,2726,14767,2706,14755xe" filled="true" fillcolor="#ffffff" stroked="false">
                <v:path arrowok="t"/>
                <v:fill type="solid"/>
              </v:shape>
            </v:group>
            <v:group style="position:absolute;left:2751;top:14755;width:79;height:161" coordorigin="2751,14755" coordsize="79,161">
              <v:shape style="position:absolute;left:2751;top:14755;width:79;height:161" coordorigin="2751,14755" coordsize="79,161" path="m2776,14756l2751,14756,2751,14915,2778,14915,2778,14788,2779,14785,2781,14783,2785,14780,2787,14780,2829,14780,2829,14776,2827,14768,2827,14767,2776,14767,2776,14756xe" filled="true" fillcolor="#ffffff" stroked="false">
                <v:path arrowok="t"/>
                <v:fill type="solid"/>
              </v:shape>
              <v:shape style="position:absolute;left:2751;top:14755;width:79;height:161" coordorigin="2751,14755" coordsize="79,161" path="m2829,14780l2795,14780,2799,14780,2802,14784,2803,14786,2803,14915,2830,14915,2829,14780xe" filled="true" fillcolor="#ffffff" stroked="false">
                <v:path arrowok="t"/>
                <v:fill type="solid"/>
              </v:shape>
              <v:shape style="position:absolute;left:2751;top:14755;width:79;height:161" coordorigin="2751,14755" coordsize="79,161" path="m2807,14755l2795,14755,2789,14756,2781,14760,2778,14763,2776,14767,2827,14767,2807,14755xe" filled="true" fillcolor="#ffffff" stroked="false">
                <v:path arrowok="t"/>
                <v:fill type="solid"/>
              </v:shape>
            </v:group>
            <v:group style="position:absolute;left:2849;top:14754;width:74;height:165" coordorigin="2849,14754" coordsize="74,165">
              <v:shape style="position:absolute;left:2849;top:14754;width:74;height:165" coordorigin="2849,14754" coordsize="74,165" path="m2894,14754l2879,14754,2872,14754,2849,14778,2849,14894,2879,14918,2894,14918,2922,14895,2882,14895,2878,14894,2876,14891,2875,14888,2875,14845,2922,14845,2922,14824,2875,14824,2875,14785,2876,14781,2878,14778,2882,14778,2922,14778,2922,14774,2900,14754,2894,14754xe" filled="true" fillcolor="#ffffff" stroked="false">
                <v:path arrowok="t"/>
                <v:fill type="solid"/>
              </v:shape>
              <v:shape style="position:absolute;left:2849;top:14754;width:74;height:165" coordorigin="2849,14754" coordsize="74,165" path="m2922,14861l2898,14861,2898,14888,2897,14891,2894,14894,2891,14895,2922,14895,2922,14894,2922,14861xe" filled="true" fillcolor="#ffffff" stroked="false">
                <v:path arrowok="t"/>
                <v:fill type="solid"/>
              </v:shape>
              <v:shape style="position:absolute;left:2849;top:14754;width:74;height:165" coordorigin="2849,14754" coordsize="74,165" path="m2922,14778l2891,14778,2894,14778,2897,14781,2898,14785,2898,14824,2922,14824,2922,14778xe" filled="true" fillcolor="#ffffff" stroked="false">
                <v:path arrowok="t"/>
                <v:fill type="solid"/>
              </v:shape>
            </v:group>
            <v:group style="position:absolute;left:2944;top:14755;width:75;height:161" coordorigin="2944,14755" coordsize="75,161">
              <v:shape style="position:absolute;left:2944;top:14755;width:75;height:161" coordorigin="2944,14755" coordsize="75,161" path="m2969,14756l2944,14756,2944,14915,2971,14915,2971,14788,2973,14782,2977,14780,3018,14780,3018,14775,3017,14767,2969,14767,2969,14756xe" filled="true" fillcolor="#ffffff" stroked="false">
                <v:path arrowok="t"/>
                <v:fill type="solid"/>
              </v:shape>
              <v:shape style="position:absolute;left:2944;top:14755;width:75;height:161" coordorigin="2944,14755" coordsize="75,161" path="m3018,14780l2987,14780,2990,14780,2992,14782,2993,14784,2994,14786,2994,14827,3018,14827,3018,14780xe" filled="true" fillcolor="#ffffff" stroked="false">
                <v:path arrowok="t"/>
                <v:fill type="solid"/>
              </v:shape>
              <v:shape style="position:absolute;left:2944;top:14755;width:75;height:161" coordorigin="2944,14755" coordsize="75,161" path="m3003,14755l2987,14755,2982,14756,2974,14761,2971,14764,2969,14767,3017,14767,3017,14767,3009,14757,3003,14755xe" filled="true" fillcolor="#ffffff" stroked="false">
                <v:path arrowok="t"/>
                <v:fill type="solid"/>
              </v:shape>
            </v:group>
            <v:group style="position:absolute;left:1777;top:14691;width:73;height:210" coordorigin="1777,14691" coordsize="73,210">
              <v:shape style="position:absolute;left:1777;top:14691;width:73;height:210" coordorigin="1777,14691" coordsize="73,210" path="m1850,14691l1777,14691,1777,14716,1820,14716,1779,14900,1811,14900,1850,14714,1850,14691xe" filled="true" fillcolor="#e76324" stroked="false">
                <v:path arrowok="t"/>
                <v:fill type="solid"/>
              </v:shape>
            </v:group>
            <v:group style="position:absolute;left:1870;top:14865;width:28;height:35" coordorigin="1870,14865" coordsize="28,35">
              <v:shape style="position:absolute;left:1870;top:14865;width:28;height:35" coordorigin="1870,14865" coordsize="28,35" path="m1870,14883l1897,14883e" filled="false" stroked="true" strokeweight="1.851pt" strokecolor="#e76324">
                <v:path arrowok="t"/>
              </v:shape>
            </v:group>
            <v:group style="position:absolute;left:1870;top:14760;width:28;height:35" coordorigin="1870,14760" coordsize="28,35">
              <v:shape style="position:absolute;left:1870;top:14760;width:28;height:35" coordorigin="1870,14760" coordsize="28,35" path="m1870,14777l1897,14777e" filled="false" stroked="true" strokeweight="1.851pt" strokecolor="#e76324">
                <v:path arrowok="t"/>
              </v:shape>
            </v:group>
            <v:group style="position:absolute;left:1919;top:14688;width:88;height:215" coordorigin="1919,14688" coordsize="88,215">
              <v:shape style="position:absolute;left:1919;top:14688;width:88;height:215" coordorigin="1919,14688" coordsize="88,215" path="m1971,14688l1953,14688,1946,14689,1919,14869,1919,14876,1953,14903,1971,14903,2005,14876,1957,14876,1954,14875,1952,14874,1950,14871,1950,14870,1949,14865,1949,14725,1959,14715,2005,14715,2005,14715,1978,14689,1971,14688xe" filled="true" fillcolor="#e76324" stroked="false">
                <v:path arrowok="t"/>
                <v:fill type="solid"/>
              </v:shape>
              <v:shape style="position:absolute;left:1919;top:14688;width:88;height:215" coordorigin="1919,14688" coordsize="88,215" path="m2005,14715l1968,14715,1971,14716,1974,14720,1975,14725,1975,14865,1974,14869,1974,14871,1972,14874,1971,14875,1967,14876,2005,14876,2006,14869,2006,14720,2005,14715xe" filled="true" fillcolor="#e76324" stroked="false">
                <v:path arrowok="t"/>
                <v:fill type="solid"/>
              </v:shape>
            </v:group>
            <v:group style="position:absolute;left:2025;top:14688;width:88;height:215" coordorigin="2025,14688" coordsize="88,215">
              <v:shape style="position:absolute;left:2025;top:14688;width:88;height:215" coordorigin="2025,14688" coordsize="88,215" path="m2078,14688l2059,14688,2052,14689,2025,14869,2026,14876,2059,14903,2078,14903,2112,14876,2063,14876,2060,14875,2059,14874,2057,14871,2056,14870,2056,14865,2056,14725,2066,14715,2112,14715,2112,14715,2085,14689,2078,14688xe" filled="true" fillcolor="#e76324" stroked="false">
                <v:path arrowok="t"/>
                <v:fill type="solid"/>
              </v:shape>
              <v:shape style="position:absolute;left:2025;top:14688;width:88;height:215" coordorigin="2025,14688" coordsize="88,215" path="m2112,14715l2074,14715,2078,14716,2081,14720,2082,14725,2081,14865,2081,14869,2080,14871,2078,14874,2077,14875,2074,14876,2112,14876,2112,14869,2112,14720,2112,14715xe" filled="true" fillcolor="#e76324" stroked="false">
                <v:path arrowok="t"/>
                <v:fill type="solid"/>
              </v:shape>
            </v:group>
            <v:group style="position:absolute;left:1046;top:10142;width:2;height:286" coordorigin="1046,10142" coordsize="2,286">
              <v:shape style="position:absolute;left:1046;top:10142;width:2;height:286" coordorigin="1046,10142" coordsize="0,286" path="m1046,10142l1046,10427e" filled="false" stroked="true" strokeweight="2.467pt" strokecolor="#e76324">
                <v:path arrowok="t"/>
              </v:shape>
            </v:group>
            <v:group style="position:absolute;left:987;top:10122;width:119;height:2" coordorigin="987,10122" coordsize="119,2">
              <v:shape style="position:absolute;left:987;top:10122;width:119;height:2" coordorigin="987,10122" coordsize="119,0" path="m987,10122l1105,10122e" filled="false" stroked="true" strokeweight="2.075pt" strokecolor="#e76324">
                <v:path arrowok="t"/>
              </v:shape>
            </v:group>
            <v:group style="position:absolute;left:1129;top:10102;width:122;height:326" coordorigin="1129,10102" coordsize="122,326">
              <v:shape style="position:absolute;left:1129;top:10102;width:122;height:326" coordorigin="1129,10102" coordsize="122,326" path="m1171,10102l1129,10102,1129,10427,1171,10427,1171,10229,1172,10225,1174,10222,1180,10218,1184,10216,1250,10216,1249,10211,1248,10205,1247,10198,1246,10196,1171,10196,1171,10102xe" filled="true" fillcolor="#e76324" stroked="false">
                <v:path arrowok="t"/>
                <v:fill type="solid"/>
              </v:shape>
              <v:shape style="position:absolute;left:1129;top:10102;width:122;height:326" coordorigin="1129,10102" coordsize="122,326" path="m1250,10216l1197,10216,1202,10218,1204,10220,1207,10223,1208,10227,1208,10427,1250,10427,1250,10218,1250,10216xe" filled="true" fillcolor="#e76324" stroked="false">
                <v:path arrowok="t"/>
                <v:fill type="solid"/>
              </v:shape>
              <v:shape style="position:absolute;left:1129;top:10102;width:122;height:326" coordorigin="1129,10102" coordsize="122,326" path="m1215,10179l1206,10179,1184,10183,1171,10196,1246,10196,1215,10179xe" filled="true" fillcolor="#e76324" stroked="false">
                <v:path arrowok="t"/>
                <v:fill type="solid"/>
              </v:shape>
            </v:group>
            <v:group style="position:absolute;left:1283;top:10181;width:121;height:249" coordorigin="1283,10181" coordsize="121,249">
              <v:shape style="position:absolute;left:1283;top:10181;width:121;height:249" coordorigin="1283,10181" coordsize="121,249" path="m1325,10181l1283,10181,1283,10390,1318,10429,1337,10429,1345,10428,1357,10422,1361,10417,1364,10411,1404,10411,1404,10392,1335,10392,1331,10390,1326,10385,1325,10381,1325,10181xe" filled="true" fillcolor="#e76324" stroked="false">
                <v:path arrowok="t"/>
                <v:fill type="solid"/>
              </v:shape>
              <v:shape style="position:absolute;left:1283;top:10181;width:121;height:249" coordorigin="1283,10181" coordsize="121,249" path="m1404,10411l1364,10411,1364,10427,1404,10427,1404,10411xe" filled="true" fillcolor="#e76324" stroked="false">
                <v:path arrowok="t"/>
                <v:fill type="solid"/>
              </v:shape>
              <v:shape style="position:absolute;left:1283;top:10181;width:121;height:249" coordorigin="1283,10181" coordsize="121,249" path="m1404,10181l1361,10181,1361,10379,1360,10383,1358,10386,1352,10391,1348,10392,1404,10392,1404,10181xe" filled="true" fillcolor="#e76324" stroked="false">
                <v:path arrowok="t"/>
                <v:fill type="solid"/>
              </v:shape>
            </v:group>
            <v:group style="position:absolute;left:1440;top:10179;width:116;height:249" coordorigin="1440,10179" coordsize="116,249">
              <v:shape style="position:absolute;left:1440;top:10179;width:116;height:249" coordorigin="1440,10179" coordsize="116,249" path="m1479,10181l1440,10181,1440,10427,1482,10427,1482,10230,1485,10221,1491,10216,1555,10216,1554,10204,1550,10197,1479,10197,1479,10181xe" filled="true" fillcolor="#e76324" stroked="false">
                <v:path arrowok="t"/>
                <v:fill type="solid"/>
              </v:shape>
              <v:shape style="position:absolute;left:1440;top:10179;width:116;height:249" coordorigin="1440,10179" coordsize="116,249" path="m1555,10216l1508,10216,1512,10218,1517,10223,1518,10227,1518,10290,1556,10290,1556,10227,1555,10216xe" filled="true" fillcolor="#e76324" stroked="false">
                <v:path arrowok="t"/>
                <v:fill type="solid"/>
              </v:shape>
              <v:shape style="position:absolute;left:1440;top:10179;width:116;height:249" coordorigin="1440,10179" coordsize="116,249" path="m1532,10179l1507,10179,1499,10180,1487,10187,1482,10192,1479,10197,1550,10197,1547,10189,1542,10182,1532,10179xe" filled="true" fillcolor="#e76324" stroked="false">
                <v:path arrowok="t"/>
                <v:fill type="solid"/>
              </v:shape>
            </v:group>
            <v:group style="position:absolute;left:1575;top:10177;width:118;height:255" coordorigin="1575,10177" coordsize="118,255">
              <v:shape style="position:absolute;left:1575;top:10177;width:118;height:255" coordorigin="1575,10177" coordsize="118,255" path="m1616,10341l1575,10341,1575,10392,1622,10431,1647,10431,1693,10392,1627,10392,1622,10391,1617,10386,1616,10381,1616,10341xe" filled="true" fillcolor="#e76324" stroked="false">
                <v:path arrowok="t"/>
                <v:fill type="solid"/>
              </v:shape>
              <v:shape style="position:absolute;left:1575;top:10177;width:118;height:255" coordorigin="1575,10177" coordsize="118,255" path="m1646,10177l1622,10177,1612,10177,1575,10266,1575,10271,1621,10315,1632,10319,1637,10321,1652,10340,1652,10381,1651,10386,1647,10391,1642,10392,1693,10392,1692,10324,1643,10281,1632,10276,1629,10274,1616,10256,1616,10226,1617,10221,1621,10217,1626,10216,1693,10216,1692,10208,1656,10177,1646,10177xe" filled="true" fillcolor="#e76324" stroked="false">
                <v:path arrowok="t"/>
                <v:fill type="solid"/>
              </v:shape>
              <v:shape style="position:absolute;left:1575;top:10177;width:118;height:255" coordorigin="1575,10177" coordsize="118,255" path="m1693,10216l1642,10216,1647,10217,1651,10221,1652,10226,1652,10252,1693,10252,1693,10216xe" filled="true" fillcolor="#e76324" stroked="false">
                <v:path arrowok="t"/>
                <v:fill type="solid"/>
              </v:shape>
            </v:group>
            <v:group style="position:absolute;left:1722;top:10102;width:118;height:328" coordorigin="1722,10102" coordsize="118,328">
              <v:shape style="position:absolute;left:1722;top:10102;width:118;height:328" coordorigin="1722,10102" coordsize="118,328" path="m1771,10179l1754,10179,1747,10179,1724,10205,1722,10211,1722,10216,1722,10392,1722,10397,1724,10403,1725,10410,1754,10429,1772,10429,1780,10428,1792,10422,1797,10417,1800,10409,1840,10409,1840,10392,1773,10392,1768,10390,1764,10385,1763,10379,1763,10229,1764,10223,1768,10218,1773,10216,1840,10216,1840,10196,1797,10196,1794,10190,1790,10186,1779,10180,1771,10179xe" filled="true" fillcolor="#e76324" stroked="false">
                <v:path arrowok="t"/>
                <v:fill type="solid"/>
              </v:shape>
              <v:shape style="position:absolute;left:1722;top:10102;width:118;height:328" coordorigin="1722,10102" coordsize="118,328" path="m1840,10409l1800,10409,1800,10427,1840,10427,1840,10409xe" filled="true" fillcolor="#e76324" stroked="false">
                <v:path arrowok="t"/>
                <v:fill type="solid"/>
              </v:shape>
              <v:shape style="position:absolute;left:1722;top:10102;width:118;height:328" coordorigin="1722,10102" coordsize="118,328" path="m1840,10216l1789,10216,1795,10221,1798,10229,1798,10379,1795,10388,1789,10392,1840,10392,1840,10216xe" filled="true" fillcolor="#e76324" stroked="false">
                <v:path arrowok="t"/>
                <v:fill type="solid"/>
              </v:shape>
              <v:shape style="position:absolute;left:1722;top:10102;width:118;height:328" coordorigin="1722,10102" coordsize="118,328" path="m1840,10102l1797,10102,1797,10196,1840,10196,1840,10102xe" filled="true" fillcolor="#e76324" stroked="false">
                <v:path arrowok="t"/>
                <v:fill type="solid"/>
              </v:shape>
            </v:group>
            <v:group style="position:absolute;left:1873;top:10177;width:115;height:255" coordorigin="1873,10177" coordsize="115,255">
              <v:shape style="position:absolute;left:1873;top:10177;width:115;height:255" coordorigin="1873,10177" coordsize="115,255" path="m1928,10281l1897,10281,1887,10285,1876,10298,1873,10309,1873,10395,1914,10431,1941,10431,1955,10431,1975,10430,1982,10429,1987,10427,1987,10397,1924,10397,1921,10396,1911,10326,1912,10320,1916,10314,1921,10313,1987,10313,1987,10285,1947,10285,1945,10284,1942,10283,1934,10281,1928,10281xe" filled="true" fillcolor="#e76324" stroked="false">
                <v:path arrowok="t"/>
                <v:fill type="solid"/>
              </v:shape>
              <v:shape style="position:absolute;left:1873;top:10177;width:115;height:255" coordorigin="1873,10177" coordsize="115,255" path="m1987,10313l1921,10313,1937,10313,1942,10313,1945,10314,1947,10315,1947,10396,1946,10396,1941,10396,1928,10397,1987,10397,1987,10313xe" filled="true" fillcolor="#e76324" stroked="false">
                <v:path arrowok="t"/>
                <v:fill type="solid"/>
              </v:shape>
              <v:shape style="position:absolute;left:1873;top:10177;width:115;height:255" coordorigin="1873,10177" coordsize="115,255" path="m1987,10212l1936,10212,1941,10214,1945,10219,1947,10225,1947,10285,1987,10285,1987,10217,1987,10212xe" filled="true" fillcolor="#e76324" stroked="false">
                <v:path arrowok="t"/>
                <v:fill type="solid"/>
              </v:shape>
              <v:shape style="position:absolute;left:1873;top:10177;width:115;height:255" coordorigin="1873,10177" coordsize="115,255" path="m1940,10177l1917,10177,1908,10177,1873,10217,1873,10258,1911,10258,1911,10225,1912,10220,1916,10214,1921,10212,1987,10212,1986,10208,1950,10177,1940,10177xe" filled="true" fillcolor="#e76324" stroked="false">
                <v:path arrowok="t"/>
                <v:fill type="solid"/>
              </v:shape>
            </v:group>
            <v:group style="position:absolute;left:2018;top:10181;width:122;height:310" coordorigin="2018,10181" coordsize="122,310">
              <v:shape style="position:absolute;left:2018;top:10181;width:122;height:310" coordorigin="2018,10181" coordsize="122,310" path="m2139,10400l2096,10400,2096,10441,2095,10447,2087,10453,2081,10455,2026,10455,2026,10490,2094,10489,2139,10431,2139,10400xe" filled="true" fillcolor="#e76324" stroked="false">
                <v:path arrowok="t"/>
                <v:fill type="solid"/>
              </v:shape>
              <v:shape style="position:absolute;left:2018;top:10181;width:122;height:310" coordorigin="2018,10181" coordsize="122,310" path="m2060,10181l2018,10181,2018,10378,2052,10416,2069,10416,2077,10415,2089,10409,2093,10405,2096,10400,2139,10400,2139,10379,2072,10379,2067,10378,2061,10372,2060,10367,2060,10181xe" filled="true" fillcolor="#e76324" stroked="false">
                <v:path arrowok="t"/>
                <v:fill type="solid"/>
              </v:shape>
              <v:shape style="position:absolute;left:2018;top:10181;width:122;height:310" coordorigin="2018,10181" coordsize="122,310" path="m2139,10181l2097,10181,2097,10366,2095,10370,2093,10373,2087,10378,2083,10379,2139,10379,2139,10181xe" filled="true" fillcolor="#e76324" stroked="false">
                <v:path arrowok="t"/>
                <v:fill type="solid"/>
              </v:shape>
              <v:shape style="position:absolute;left:2242;top:10098;width:1753;height:392" type="#_x0000_t75" stroked="false">
                <v:imagedata r:id="rId28" o:title=""/>
              </v:shape>
            </v:group>
            <v:group style="position:absolute;left:0;top:6631;width:12240;height:634" coordorigin="0,6631" coordsize="12240,634">
              <v:shape style="position:absolute;left:0;top:6631;width:12240;height:634" coordorigin="0,6631" coordsize="12240,634" path="m12240,7264l0,7264,0,6631,12240,6631,12240,7264e" filled="true" fillcolor="#e76324" stroked="false">
                <v:path arrowok="t"/>
                <v:fill type="solid"/>
              </v:shape>
            </v:group>
            <v:group style="position:absolute;left:1882;top:6791;width:199;height:320" coordorigin="1882,6791" coordsize="199,320">
              <v:shape style="position:absolute;left:1882;top:6791;width:199;height:320" coordorigin="1882,6791" coordsize="199,320" path="m1977,6791l1921,6813,1892,6867,1883,6941,1882,6969,1884,6993,1900,7058,1943,7101,1992,7111,2015,7106,2034,7096,2049,7083,2051,7080,1979,7080,1960,7076,1924,7007,1922,6956,1922,6937,1930,6867,1988,6822,2049,6822,2041,6813,2024,6801,2002,6794,1977,6791xe" filled="true" fillcolor="#ffffff" stroked="false">
                <v:path arrowok="t"/>
                <v:fill type="solid"/>
              </v:shape>
              <v:shape style="position:absolute;left:1882;top:6791;width:199;height:320" coordorigin="1882,6791" coordsize="199,320" path="m2049,6822l1988,6822,2006,6827,2019,6838,2039,6898,2041,6956,2040,6984,2026,7053,1979,7080,2051,7080,2075,7024,2081,6956,2081,6937,2072,6867,2054,6828,2049,6822xe" filled="true" fillcolor="#ffffff" stroked="false">
                <v:path arrowok="t"/>
                <v:fill type="solid"/>
              </v:shape>
            </v:group>
            <v:group style="position:absolute;left:2123;top:6797;width:181;height:314" coordorigin="2123,6797" coordsize="181,314">
              <v:shape style="position:absolute;left:2123;top:6797;width:181;height:314" coordorigin="2123,6797" coordsize="181,314" path="m2161,6797l2123,6797,2123,7021,2142,7081,2201,7109,2230,7110,2253,7104,2271,7094,2285,7080,2207,7080,2186,7075,2172,7062,2164,7042,2161,7014,2161,6797xe" filled="true" fillcolor="#ffffff" stroked="false">
                <v:path arrowok="t"/>
                <v:fill type="solid"/>
              </v:shape>
              <v:shape style="position:absolute;left:2123;top:6797;width:181;height:314" coordorigin="2123,6797" coordsize="181,314" path="m2304,6797l2266,6797,2266,7026,2261,7049,2251,7066,2234,7076,2207,7080,2285,7080,2286,7079,2296,7061,2302,7039,2304,7014,2304,6797xe" filled="true" fillcolor="#ffffff" stroked="false">
                <v:path arrowok="t"/>
                <v:fill type="solid"/>
              </v:shape>
            </v:group>
            <v:group style="position:absolute;left:2351;top:6797;width:189;height:309" coordorigin="2351,6797" coordsize="189,309">
              <v:shape style="position:absolute;left:2351;top:6797;width:189;height:309" coordorigin="2351,6797" coordsize="189,309" path="m2450,6797l2351,6797,2351,7105,2389,7105,2389,6968,2510,6968,2503,6960,2482,6953,2485,6951,2503,6942,2507,6937,2389,6937,2389,6828,2516,6828,2512,6821,2496,6808,2475,6800,2450,6797xe" filled="true" fillcolor="#ffffff" stroked="false">
                <v:path arrowok="t"/>
                <v:fill type="solid"/>
              </v:shape>
              <v:shape style="position:absolute;left:2351;top:6797;width:189;height:309" coordorigin="2351,6797" coordsize="189,309" path="m2510,6968l2389,6968,2444,6968,2462,6971,2478,6984,2486,7013,2489,7067,2492,7089,2499,7105,2539,7101,2532,7086,2528,7057,2525,6996,2517,6975,2510,6968xe" filled="true" fillcolor="#ffffff" stroked="false">
                <v:path arrowok="t"/>
                <v:fill type="solid"/>
              </v:shape>
              <v:shape style="position:absolute;left:2351;top:6797;width:189;height:309" coordorigin="2351,6797" coordsize="189,309" path="m2516,6828l2389,6828,2440,6828,2461,6833,2477,6845,2486,6864,2489,6892,2479,6918,2463,6931,2444,6936,2426,6937,2507,6937,2515,6928,2523,6909,2528,6886,2529,6861,2523,6839,2516,6828xe" filled="true" fillcolor="#ffffff" stroked="false">
                <v:path arrowok="t"/>
                <v:fill type="solid"/>
              </v:shape>
            </v:group>
            <v:group style="position:absolute;left:2679;top:6797;width:173;height:309" coordorigin="2679,6797" coordsize="173,309">
              <v:shape style="position:absolute;left:2679;top:6797;width:173;height:309" coordorigin="2679,6797" coordsize="173,309" path="m2757,6797l2679,6797,2679,7105,2717,7105,2717,6975,2765,6975,2786,6973,2805,6966,2821,6956,2831,6944,2717,6944,2717,6828,2836,6828,2828,6817,2810,6806,2790,6799,2772,6797,2757,6797xe" filled="true" fillcolor="#ffffff" stroked="false">
                <v:path arrowok="t"/>
                <v:fill type="solid"/>
              </v:shape>
              <v:shape style="position:absolute;left:2679;top:6797;width:173;height:309" coordorigin="2679,6797" coordsize="173,309" path="m2836,6828l2717,6828,2779,6831,2794,6839,2804,6855,2809,6878,2809,6909,2798,6929,2782,6940,2762,6944,2831,6944,2834,6941,2844,6921,2850,6896,2851,6866,2843,6837,2836,6828xe" filled="true" fillcolor="#ffffff" stroked="false">
                <v:path arrowok="t"/>
                <v:fill type="solid"/>
              </v:shape>
            </v:group>
            <v:group style="position:absolute;left:2886;top:6797;width:189;height:309" coordorigin="2886,6797" coordsize="189,309">
              <v:shape style="position:absolute;left:2886;top:6797;width:189;height:309" coordorigin="2886,6797" coordsize="189,309" path="m2986,6797l2886,6797,2886,7105,2924,7105,2924,6968,3046,6968,3038,6960,3018,6953,3021,6951,3038,6942,3043,6937,2924,6937,2924,6828,3052,6828,3047,6821,3031,6808,3011,6800,2986,6797xe" filled="true" fillcolor="#ffffff" stroked="false">
                <v:path arrowok="t"/>
                <v:fill type="solid"/>
              </v:shape>
              <v:shape style="position:absolute;left:2886;top:6797;width:189;height:309" coordorigin="2886,6797" coordsize="189,309" path="m3046,6968l2924,6968,2979,6968,2998,6971,3013,6984,3021,7013,3025,7067,3028,7089,3034,7105,3075,7101,3067,7086,3064,7057,3060,6996,3053,6975,3046,6968xe" filled="true" fillcolor="#ffffff" stroked="false">
                <v:path arrowok="t"/>
                <v:fill type="solid"/>
              </v:shape>
              <v:shape style="position:absolute;left:2886;top:6797;width:189;height:309" coordorigin="2886,6797" coordsize="189,309" path="m3052,6828l2924,6828,2976,6828,2997,6833,3012,6845,3022,6864,3024,6892,3015,6918,2999,6931,2979,6936,2962,6937,3043,6937,3051,6928,3059,6909,3063,6886,3064,6861,3058,6839,3052,6828xe" filled="true" fillcolor="#ffffff" stroked="false">
                <v:path arrowok="t"/>
                <v:fill type="solid"/>
              </v:shape>
            </v:group>
            <v:group style="position:absolute;left:3106;top:6791;width:199;height:320" coordorigin="3106,6791" coordsize="199,320">
              <v:shape style="position:absolute;left:3106;top:6791;width:199;height:320" coordorigin="3106,6791" coordsize="199,320" path="m3201,6791l3145,6813,3116,6867,3107,6941,3106,6969,3108,6993,3124,7058,3167,7101,3216,7111,3239,7106,3258,7096,3273,7083,3275,7080,3203,7080,3184,7076,3148,7007,3146,6956,3146,6937,3154,6867,3212,6822,3273,6822,3265,6813,3248,6801,3226,6794,3201,6791xe" filled="true" fillcolor="#ffffff" stroked="false">
                <v:path arrowok="t"/>
                <v:fill type="solid"/>
              </v:shape>
              <v:shape style="position:absolute;left:3106;top:6791;width:199;height:320" coordorigin="3106,6791" coordsize="199,320" path="m3273,6822l3212,6822,3230,6827,3243,6838,3263,6898,3265,6956,3264,6984,3250,7053,3203,7080,3275,7080,3299,7024,3305,6956,3305,6937,3296,6867,3278,6828,3273,6822xe" filled="true" fillcolor="#ffffff" stroked="false">
                <v:path arrowok="t"/>
                <v:fill type="solid"/>
              </v:shape>
            </v:group>
            <v:group style="position:absolute;left:3346;top:6793;width:191;height:319" coordorigin="3346,6793" coordsize="191,319">
              <v:shape style="position:absolute;left:3346;top:6793;width:191;height:319" coordorigin="3346,6793" coordsize="191,319" path="m3425,6793l3365,6841,3349,6909,3346,6961,3347,6987,3361,7056,3419,7109,3443,7111,3466,7107,3485,7096,3499,7081,3499,7080,3442,7080,3426,7077,3391,7016,3386,6928,3388,6903,3409,6846,3469,6827,3518,6827,3513,6820,3493,6806,3464,6796,3425,6793xe" filled="true" fillcolor="#ffffff" stroked="false">
                <v:path arrowok="t"/>
                <v:fill type="solid"/>
              </v:shape>
              <v:shape style="position:absolute;left:3346;top:6793;width:191;height:319" coordorigin="3346,6793" coordsize="191,319" path="m3537,7063l3508,7063,3508,7105,3537,7105,3537,7063xe" filled="true" fillcolor="#ffffff" stroked="false">
                <v:path arrowok="t"/>
                <v:fill type="solid"/>
              </v:shape>
              <v:shape style="position:absolute;left:3346;top:6793;width:191;height:319" coordorigin="3346,6793" coordsize="191,319" path="m3537,6945l3441,6945,3441,6976,3502,6976,3502,6998,3483,7062,3442,7080,3499,7080,3507,7063,3537,7063,3537,6945xe" filled="true" fillcolor="#ffffff" stroked="false">
                <v:path arrowok="t"/>
                <v:fill type="solid"/>
              </v:shape>
              <v:shape style="position:absolute;left:3346;top:6793;width:191;height:319" coordorigin="3346,6793" coordsize="191,319" path="m3518,6827l3469,6827,3484,6840,3493,6859,3497,6882,3537,6880,3536,6869,3533,6854,3526,6837,3518,6827xe" filled="true" fillcolor="#ffffff" stroked="false">
                <v:path arrowok="t"/>
                <v:fill type="solid"/>
              </v:shape>
            </v:group>
            <v:group style="position:absolute;left:3583;top:6797;width:189;height:309" coordorigin="3583,6797" coordsize="189,309">
              <v:shape style="position:absolute;left:3583;top:6797;width:189;height:309" coordorigin="3583,6797" coordsize="189,309" path="m3682,6797l3583,6797,3583,7105,3621,7105,3621,6968,3742,6968,3735,6960,3714,6953,3717,6951,3734,6942,3739,6937,3621,6937,3621,6828,3748,6828,3743,6821,3727,6808,3707,6800,3682,6797xe" filled="true" fillcolor="#ffffff" stroked="false">
                <v:path arrowok="t"/>
                <v:fill type="solid"/>
              </v:shape>
              <v:shape style="position:absolute;left:3583;top:6797;width:189;height:309" coordorigin="3583,6797" coordsize="189,309" path="m3742,6968l3621,6968,3676,6968,3694,6971,3709,6984,3718,7013,3721,7067,3724,7089,3731,7105,3771,7101,3764,7086,3760,7057,3756,6996,3749,6975,3742,6968xe" filled="true" fillcolor="#ffffff" stroked="false">
                <v:path arrowok="t"/>
                <v:fill type="solid"/>
              </v:shape>
              <v:shape style="position:absolute;left:3583;top:6797;width:189;height:309" coordorigin="3583,6797" coordsize="189,309" path="m3748,6828l3621,6828,3672,6828,3693,6833,3709,6845,3718,6864,3721,6892,3711,6918,3695,6931,3676,6936,3658,6937,3739,6937,3747,6928,3755,6909,3759,6886,3760,6861,3755,6839,3748,6828xe" filled="true" fillcolor="#ffffff" stroked="false">
                <v:path arrowok="t"/>
                <v:fill type="solid"/>
              </v:shape>
            </v:group>
            <v:group style="position:absolute;left:3778;top:6797;width:223;height:309" coordorigin="3778,6797" coordsize="223,309">
              <v:shape style="position:absolute;left:3778;top:6797;width:223;height:309" coordorigin="3778,6797" coordsize="223,309" path="m3918,6797l3867,6797,3778,7105,3818,7105,3841,7021,3978,7021,3970,6989,3849,6989,3891,6840,3930,6840,3918,6797xe" filled="true" fillcolor="#ffffff" stroked="false">
                <v:path arrowok="t"/>
                <v:fill type="solid"/>
              </v:shape>
              <v:shape style="position:absolute;left:3778;top:6797;width:223;height:309" coordorigin="3778,6797" coordsize="223,309" path="m3978,7021l3939,7021,3961,7105,4001,7105,3978,7021xe" filled="true" fillcolor="#ffffff" stroked="false">
                <v:path arrowok="t"/>
                <v:fill type="solid"/>
              </v:shape>
              <v:shape style="position:absolute;left:3778;top:6797;width:223;height:309" coordorigin="3778,6797" coordsize="223,309" path="m3930,6840l3892,6840,3931,6989,3970,6989,3930,6840xe" filled="true" fillcolor="#ffffff" stroked="false">
                <v:path arrowok="t"/>
                <v:fill type="solid"/>
              </v:shape>
            </v:group>
            <v:group style="position:absolute;left:4023;top:6797;width:253;height:309" coordorigin="4023,6797" coordsize="253,309">
              <v:shape style="position:absolute;left:4023;top:6797;width:253;height:309" coordorigin="4023,6797" coordsize="253,309" path="m4087,6797l4023,6797,4023,7105,4061,7105,4061,6836,4097,6836,4087,6797xe" filled="true" fillcolor="#ffffff" stroked="false">
                <v:path arrowok="t"/>
                <v:fill type="solid"/>
              </v:shape>
              <v:shape style="position:absolute;left:4023;top:6797;width:253;height:309" coordorigin="4023,6797" coordsize="253,309" path="m4097,6836l4062,6836,4131,7105,4169,7105,4185,7041,4149,7041,4097,6836xe" filled="true" fillcolor="#ffffff" stroked="false">
                <v:path arrowok="t"/>
                <v:fill type="solid"/>
              </v:shape>
              <v:shape style="position:absolute;left:4023;top:6797;width:253;height:309" coordorigin="4023,6797" coordsize="253,309" path="m4276,6836l4238,6836,4238,7105,4276,7105,4276,6836xe" filled="true" fillcolor="#ffffff" stroked="false">
                <v:path arrowok="t"/>
                <v:fill type="solid"/>
              </v:shape>
              <v:shape style="position:absolute;left:4023;top:6797;width:253;height:309" coordorigin="4023,6797" coordsize="253,309" path="m4276,6797l4212,6797,4150,7041,4185,7041,4237,6836,4276,6836,4276,6797xe" filled="true" fillcolor="#ffffff" stroked="false">
                <v:path arrowok="t"/>
                <v:fill type="solid"/>
              </v:shape>
            </v:group>
            <v:group style="position:absolute;left:4328;top:6797;width:253;height:309" coordorigin="4328,6797" coordsize="253,309">
              <v:shape style="position:absolute;left:4328;top:6797;width:253;height:309" coordorigin="4328,6797" coordsize="253,309" path="m4391,6797l4328,6797,4328,7105,4366,7105,4366,6836,4401,6836,4391,6797xe" filled="true" fillcolor="#ffffff" stroked="false">
                <v:path arrowok="t"/>
                <v:fill type="solid"/>
              </v:shape>
              <v:shape style="position:absolute;left:4328;top:6797;width:253;height:309" coordorigin="4328,6797" coordsize="253,309" path="m4401,6836l4366,6836,4435,7105,4473,7105,4489,7041,4453,7041,4401,6836xe" filled="true" fillcolor="#ffffff" stroked="false">
                <v:path arrowok="t"/>
                <v:fill type="solid"/>
              </v:shape>
              <v:shape style="position:absolute;left:4328;top:6797;width:253;height:309" coordorigin="4328,6797" coordsize="253,309" path="m4580,6836l4542,6836,4542,7105,4580,7105,4580,6836xe" filled="true" fillcolor="#ffffff" stroked="false">
                <v:path arrowok="t"/>
                <v:fill type="solid"/>
              </v:shape>
              <v:shape style="position:absolute;left:4328;top:6797;width:253;height:309" coordorigin="4328,6797" coordsize="253,309" path="m4580,6797l4516,6797,4454,7041,4489,7041,4541,6836,4580,6836,4580,6797xe" filled="true" fillcolor="#ffffff" stroked="false">
                <v:path arrowok="t"/>
                <v:fill type="solid"/>
              </v:shape>
            </v:group>
            <v:group style="position:absolute;left:4650;top:6797;width:2;height:309" coordorigin="4650,6797" coordsize="2,309">
              <v:shape style="position:absolute;left:4650;top:6797;width:2;height:309" coordorigin="4650,6797" coordsize="0,309" path="m4650,6797l4650,7105e" filled="false" stroked="true" strokeweight="2.0pt" strokecolor="#ffffff">
                <v:path arrowok="t"/>
              </v:shape>
            </v:group>
            <v:group style="position:absolute;left:4719;top:6797;width:190;height:309" coordorigin="4719,6797" coordsize="190,309">
              <v:shape style="position:absolute;left:4719;top:6797;width:190;height:309" coordorigin="4719,6797" coordsize="190,309" path="m4768,6797l4719,6797,4719,7105,4757,7105,4757,6856,4791,6856,4768,6797xe" filled="true" fillcolor="#ffffff" stroked="false">
                <v:path arrowok="t"/>
                <v:fill type="solid"/>
              </v:shape>
              <v:shape style="position:absolute;left:4719;top:6797;width:190;height:309" coordorigin="4719,6797" coordsize="190,309" path="m4791,6856l4758,6856,4857,7105,4909,7105,4909,7054,4870,7054,4791,6856xe" filled="true" fillcolor="#ffffff" stroked="false">
                <v:path arrowok="t"/>
                <v:fill type="solid"/>
              </v:shape>
              <v:shape style="position:absolute;left:4719;top:6797;width:190;height:309" coordorigin="4719,6797" coordsize="190,309" path="m4909,6797l4871,6797,4871,7054,4909,7054,4909,6797xe" filled="true" fillcolor="#ffffff" stroked="false">
                <v:path arrowok="t"/>
                <v:fill type="solid"/>
              </v:shape>
            </v:group>
            <v:group style="position:absolute;left:4955;top:6793;width:191;height:319" coordorigin="4955,6793" coordsize="191,319">
              <v:shape style="position:absolute;left:4955;top:6793;width:191;height:319" coordorigin="4955,6793" coordsize="191,319" path="m5034,6793l4973,6841,4957,6909,4955,6961,4956,6987,4969,7056,5027,7109,5052,7111,5074,7107,5093,7096,5107,7081,5108,7080,5051,7080,5034,7077,4999,7016,4995,6928,4996,6903,5017,6846,5077,6827,5126,6827,5121,6820,5101,6806,5073,6796,5034,6793xe" filled="true" fillcolor="#ffffff" stroked="false">
                <v:path arrowok="t"/>
                <v:fill type="solid"/>
              </v:shape>
              <v:shape style="position:absolute;left:4955;top:6793;width:191;height:319" coordorigin="4955,6793" coordsize="191,319" path="m5145,7063l5117,7063,5117,7105,5145,7105,5145,7063xe" filled="true" fillcolor="#ffffff" stroked="false">
                <v:path arrowok="t"/>
                <v:fill type="solid"/>
              </v:shape>
              <v:shape style="position:absolute;left:4955;top:6793;width:191;height:319" coordorigin="4955,6793" coordsize="191,319" path="m5145,6945l5050,6945,5050,6976,5111,6976,5110,6998,5091,7062,5051,7080,5108,7080,5116,7063,5145,7063,5145,6945xe" filled="true" fillcolor="#ffffff" stroked="false">
                <v:path arrowok="t"/>
                <v:fill type="solid"/>
              </v:shape>
              <v:shape style="position:absolute;left:4955;top:6793;width:191;height:319" coordorigin="4955,6793" coordsize="191,319" path="m5126,6827l5077,6827,5093,6840,5102,6859,5105,6882,5145,6880,5144,6869,5141,6854,5134,6837,5126,6827xe" filled="true" fillcolor="#ffffff" stroked="false">
                <v:path arrowok="t"/>
                <v:fill type="solid"/>
              </v:shape>
            </v:group>
            <v:group style="position:absolute;left:5314;top:6797;width:2;height:309" coordorigin="5314,6797" coordsize="2,309">
              <v:shape style="position:absolute;left:5314;top:6797;width:2;height:309" coordorigin="5314,6797" coordsize="0,309" path="m5314,6797l5314,7105e" filled="false" stroked="true" strokeweight="2.0pt" strokecolor="#ffffff">
                <v:path arrowok="t"/>
              </v:shape>
            </v:group>
            <v:group style="position:absolute;left:5371;top:6791;width:188;height:320" coordorigin="5371,6791" coordsize="188,320">
              <v:shape style="position:absolute;left:5371;top:6791;width:188;height:320" coordorigin="5371,6791" coordsize="188,320" path="m5409,7008l5371,7011,5373,7037,5377,7059,5440,7109,5469,7111,5488,7109,5506,7104,5523,7095,5537,7081,5539,7078,5448,7078,5426,7068,5415,7052,5410,7031,5409,7008xe" filled="true" fillcolor="#ffffff" stroked="false">
                <v:path arrowok="t"/>
                <v:fill type="solid"/>
              </v:shape>
              <v:shape style="position:absolute;left:5371;top:6791;width:188;height:320" coordorigin="5371,6791" coordsize="188,320" path="m5456,6791l5389,6825,5375,6877,5377,6897,5413,6946,5455,6965,5469,6971,5518,7020,5519,7038,5512,7055,5498,7068,5476,7076,5448,7078,5539,7078,5549,7061,5557,7036,5559,7003,5554,6985,5496,6939,5467,6928,5453,6922,5415,6866,5420,6847,5432,6833,5453,6826,5482,6824,5538,6824,5526,6810,5508,6799,5485,6793,5456,6791xe" filled="true" fillcolor="#ffffff" stroked="false">
                <v:path arrowok="t"/>
                <v:fill type="solid"/>
              </v:shape>
              <v:shape style="position:absolute;left:5371;top:6791;width:188;height:320" coordorigin="5371,6791" coordsize="188,320" path="m5538,6824l5482,6824,5501,6834,5511,6853,5513,6877,5551,6866,5547,6843,5539,6824,5538,6824xe" filled="true" fillcolor="#ffffff" stroked="false">
                <v:path arrowok="t"/>
                <v:fill type="solid"/>
              </v:shape>
            </v:group>
            <v:group style="position:absolute;left:5702;top:6797;width:189;height:309" coordorigin="5702,6797" coordsize="189,309">
              <v:shape style="position:absolute;left:5702;top:6797;width:189;height:309" coordorigin="5702,6797" coordsize="189,309" path="m5802,6797l5702,6797,5702,7105,5740,7105,5740,6968,5862,6968,5854,6960,5833,6953,5837,6951,5854,6942,5859,6937,5740,6937,5740,6828,5868,6828,5863,6821,5847,6808,5827,6800,5802,6797xe" filled="true" fillcolor="#ffffff" stroked="false">
                <v:path arrowok="t"/>
                <v:fill type="solid"/>
              </v:shape>
              <v:shape style="position:absolute;left:5702;top:6797;width:189;height:309" coordorigin="5702,6797" coordsize="189,309" path="m5862,6968l5740,6968,5795,6968,5814,6971,5829,6984,5837,7013,5840,7067,5844,7089,5850,7105,5891,7101,5883,7086,5880,7057,5876,6996,5869,6975,5862,6968xe" filled="true" fillcolor="#ffffff" stroked="false">
                <v:path arrowok="t"/>
                <v:fill type="solid"/>
              </v:shape>
              <v:shape style="position:absolute;left:5702;top:6797;width:189;height:309" coordorigin="5702,6797" coordsize="189,309" path="m5868,6828l5740,6828,5792,6828,5813,6833,5828,6845,5838,6864,5840,6892,5831,6918,5814,6931,5795,6936,5778,6937,5859,6937,5867,6928,5875,6909,5879,6886,5880,6861,5874,6839,5868,6828xe" filled="true" fillcolor="#ffffff" stroked="false">
                <v:path arrowok="t"/>
                <v:fill type="solid"/>
              </v:shape>
            </v:group>
            <v:group style="position:absolute;left:5945;top:6797;width:2;height:309" coordorigin="5945,6797" coordsize="2,309">
              <v:shape style="position:absolute;left:5945;top:6797;width:2;height:309" coordorigin="5945,6797" coordsize="0,309" path="m5945,6797l5945,7105e" filled="false" stroked="true" strokeweight="2.0pt" strokecolor="#ffffff">
                <v:path arrowok="t"/>
              </v:shape>
            </v:group>
            <v:group style="position:absolute;left:6018;top:6797;width:191;height:309" coordorigin="6018,6797" coordsize="191,309">
              <v:shape style="position:absolute;left:6018;top:6797;width:191;height:309" coordorigin="6018,6797" coordsize="191,309" path="m6101,6797l6018,6797,6018,7105,6123,7104,6176,7075,6177,7074,6056,7074,6056,6828,6181,6828,6169,6816,6151,6806,6129,6799,6101,6797xe" filled="true" fillcolor="#ffffff" stroked="false">
                <v:path arrowok="t"/>
                <v:fill type="solid"/>
              </v:shape>
              <v:shape style="position:absolute;left:6018;top:6797;width:191;height:309" coordorigin="6018,6797" coordsize="191,309" path="m6181,6828l6056,6828,6104,6828,6127,6834,6167,6904,6169,6955,6168,6978,6152,7044,6096,7074,6177,7074,6202,7016,6209,6940,6208,6914,6205,6890,6201,6867,6193,6847,6183,6830,6181,6828xe" filled="true" fillcolor="#ffffff" stroked="false">
                <v:path arrowok="t"/>
                <v:fill type="solid"/>
              </v:shape>
            </v:group>
            <v:group style="position:absolute;left:6259;top:6797;width:191;height:309" coordorigin="6259,6797" coordsize="191,309">
              <v:shape style="position:absolute;left:6259;top:6797;width:191;height:309" coordorigin="6259,6797" coordsize="191,309" path="m6341,6797l6259,6797,6259,7105,6363,7104,6416,7075,6417,7074,6297,7074,6297,6828,6421,6828,6409,6816,6391,6806,6369,6799,6341,6797xe" filled="true" fillcolor="#ffffff" stroked="false">
                <v:path arrowok="t"/>
                <v:fill type="solid"/>
              </v:shape>
              <v:shape style="position:absolute;left:6259;top:6797;width:191;height:309" coordorigin="6259,6797" coordsize="191,309" path="m6421,6828l6297,6828,6345,6828,6367,6834,6407,6904,6409,6955,6408,6978,6392,7044,6336,7074,6417,7074,6442,7016,6449,6940,6448,6914,6445,6890,6441,6867,6433,6847,6423,6830,6421,6828xe" filled="true" fillcolor="#ffffff" stroked="false">
                <v:path arrowok="t"/>
                <v:fill type="solid"/>
              </v:shape>
            </v:group>
            <v:group style="position:absolute;left:6495;top:7088;width:357;height:2" coordorigin="6495,7088" coordsize="357,2">
              <v:shape style="position:absolute;left:6495;top:7088;width:357;height:2" coordorigin="6495,7088" coordsize="357,0" path="m6495,7088l6851,7088e" filled="false" stroked="true" strokeweight="1.8pt" strokecolor="#ffffff">
                <v:path arrowok="t"/>
              </v:shape>
            </v:group>
            <v:group style="position:absolute;left:6514;top:6797;width:2;height:274" coordorigin="6514,6797" coordsize="2,274">
              <v:shape style="position:absolute;left:6514;top:6797;width:2;height:274" coordorigin="6514,6797" coordsize="0,274" path="m6514,6797l6514,7071e" filled="false" stroked="true" strokeweight="2.0pt" strokecolor="#ffffff">
                <v:path arrowok="t"/>
              </v:shape>
            </v:group>
            <v:group style="position:absolute;left:6706;top:6831;width:2;height:240" coordorigin="6706,6831" coordsize="2,240">
              <v:shape style="position:absolute;left:6706;top:6831;width:2;height:240" coordorigin="6706,6831" coordsize="0,240" path="m6706,6831l6706,7071e" filled="false" stroked="true" strokeweight="2pt" strokecolor="#ffffff">
                <v:path arrowok="t"/>
              </v:shape>
            </v:group>
            <v:group style="position:absolute;left:6687;top:6944;width:153;height:2" coordorigin="6687,6944" coordsize="153,2">
              <v:shape style="position:absolute;left:6687;top:6944;width:153;height:2" coordorigin="6687,6944" coordsize="153,0" path="m6687,6944l6839,6944e" filled="false" stroked="true" strokeweight="1.8pt" strokecolor="#ffffff">
                <v:path arrowok="t"/>
              </v:shape>
            </v:group>
            <v:group style="position:absolute;left:6687;top:6814;width:160;height:2" coordorigin="6687,6814" coordsize="160,2">
              <v:shape style="position:absolute;left:6687;top:6814;width:160;height:2" coordorigin="6687,6814" coordsize="160,0" path="m6687,6814l6846,6814e" filled="false" stroked="true" strokeweight="1.8pt" strokecolor="#ffffff">
                <v:path arrowok="t"/>
              </v:shape>
            </v:group>
            <v:group style="position:absolute;left:6890;top:6797;width:191;height:309" coordorigin="6890,6797" coordsize="191,309">
              <v:shape style="position:absolute;left:6890;top:6797;width:191;height:309" coordorigin="6890,6797" coordsize="191,309" path="m6973,6797l6890,6797,6890,7105,6995,7104,7048,7075,7049,7074,6928,7074,6928,6828,7053,6828,7041,6816,7023,6806,7001,6799,6973,6797xe" filled="true" fillcolor="#ffffff" stroked="false">
                <v:path arrowok="t"/>
                <v:fill type="solid"/>
              </v:shape>
              <v:shape style="position:absolute;left:6890;top:6797;width:191;height:309" coordorigin="6890,6797" coordsize="191,309" path="m7053,6828l6928,6828,6976,6828,6999,6834,7039,6904,7041,6955,7040,6978,7024,7044,6968,7074,7049,7074,7074,7016,7081,6940,7080,6914,7077,6890,7073,6867,7065,6847,7055,6830,7053,6828xe" filled="true" fillcolor="#ffffff" stroked="false">
                <v:path arrowok="t"/>
                <v:fill type="solid"/>
              </v:shape>
            </v:group>
            <v:group style="position:absolute;left:7209;top:6797;width:305;height:309" coordorigin="7209,6797" coordsize="305,309">
              <v:shape style="position:absolute;left:7209;top:6797;width:305;height:309" coordorigin="7209,6797" coordsize="305,309" path="m7247,6797l7209,6797,7270,7105,7316,7105,7326,7049,7294,7049,7247,6797xe" filled="true" fillcolor="#ffffff" stroked="false">
                <v:path arrowok="t"/>
                <v:fill type="solid"/>
              </v:shape>
              <v:shape style="position:absolute;left:7209;top:6797;width:305;height:309" coordorigin="7209,6797" coordsize="305,309" path="m7394,6856l7362,6856,7404,7105,7450,7105,7462,7049,7428,7049,7394,6856xe" filled="true" fillcolor="#ffffff" stroked="false">
                <v:path arrowok="t"/>
                <v:fill type="solid"/>
              </v:shape>
              <v:shape style="position:absolute;left:7209;top:6797;width:305;height:309" coordorigin="7209,6797" coordsize="305,309" path="m7384,6797l7338,6797,7295,7049,7326,7049,7361,6856,7394,6856,7384,6797xe" filled="true" fillcolor="#ffffff" stroked="false">
                <v:path arrowok="t"/>
                <v:fill type="solid"/>
              </v:shape>
              <v:shape style="position:absolute;left:7209;top:6797;width:305;height:309" coordorigin="7209,6797" coordsize="305,309" path="m7514,6797l7476,6797,7428,7049,7462,7049,7514,6797xe" filled="true" fillcolor="#ffffff" stroked="false">
                <v:path arrowok="t"/>
                <v:fill type="solid"/>
              </v:shape>
            </v:group>
            <v:group style="position:absolute;left:7561;top:6797;width:2;height:309" coordorigin="7561,6797" coordsize="2,309">
              <v:shape style="position:absolute;left:7561;top:6797;width:2;height:309" coordorigin="7561,6797" coordsize="0,309" path="m7561,6797l7561,7105e" filled="false" stroked="true" strokeweight="2.0pt" strokecolor="#ffffff">
                <v:path arrowok="t"/>
              </v:shape>
            </v:group>
            <v:group style="position:absolute;left:7705;top:6831;width:2;height:275" coordorigin="7705,6831" coordsize="2,275">
              <v:shape style="position:absolute;left:7705;top:6831;width:2;height:275" coordorigin="7705,6831" coordsize="0,275" path="m7705,6831l7705,7105e" filled="false" stroked="true" strokeweight="1.999pt" strokecolor="#ffffff">
                <v:path arrowok="t"/>
              </v:shape>
            </v:group>
            <v:group style="position:absolute;left:7609;top:6814;width:193;height:2" coordorigin="7609,6814" coordsize="193,2">
              <v:shape style="position:absolute;left:7609;top:6814;width:193;height:2" coordorigin="7609,6814" coordsize="193,0" path="m7609,6814l7802,6814e" filled="false" stroked="true" strokeweight="1.784pt" strokecolor="#ffffff">
                <v:path arrowok="t"/>
              </v:shape>
            </v:group>
            <v:group style="position:absolute;left:7849;top:6797;width:2;height:308" coordorigin="7849,6797" coordsize="2,308">
              <v:shape style="position:absolute;left:7849;top:6797;width:2;height:308" coordorigin="7849,6797" coordsize="0,308" path="m7849,6797l7849,7105e" filled="false" stroked="true" strokeweight="2pt" strokecolor="#ffffff">
                <v:path arrowok="t"/>
              </v:shape>
            </v:group>
            <v:group style="position:absolute;left:7830;top:6940;width:182;height:2" coordorigin="7830,6940" coordsize="182,2">
              <v:shape style="position:absolute;left:7830;top:6940;width:182;height:2" coordorigin="7830,6940" coordsize="182,0" path="m7830,6940l8012,6940e" filled="false" stroked="true" strokeweight="1.8pt" strokecolor="#ffffff">
                <v:path arrowok="t"/>
              </v:shape>
            </v:group>
            <v:group style="position:absolute;left:7993;top:6797;width:2;height:309" coordorigin="7993,6797" coordsize="2,309">
              <v:shape style="position:absolute;left:7993;top:6797;width:2;height:309" coordorigin="7993,6797" coordsize="0,309" path="m7993,6797l7993,7105e" filled="false" stroked="true" strokeweight="1.999pt" strokecolor="#ffffff">
                <v:path arrowok="t"/>
              </v:shape>
            </v:group>
            <v:group style="position:absolute;left:8185;top:6831;width:2;height:274" coordorigin="8185,6831" coordsize="2,274">
              <v:shape style="position:absolute;left:8185;top:6831;width:2;height:274" coordorigin="8185,6831" coordsize="0,274" path="m8185,6831l8185,7105e" filled="false" stroked="true" strokeweight="1.999pt" strokecolor="#ffffff">
                <v:path arrowok="t"/>
              </v:shape>
            </v:group>
            <v:group style="position:absolute;left:8166;top:6944;width:153;height:2" coordorigin="8166,6944" coordsize="153,2">
              <v:shape style="position:absolute;left:8166;top:6944;width:153;height:2" coordorigin="8166,6944" coordsize="153,0" path="m8166,6944l8318,6944e" filled="false" stroked="true" strokeweight="1.8pt" strokecolor="#ffffff">
                <v:path arrowok="t"/>
              </v:shape>
            </v:group>
            <v:group style="position:absolute;left:8166;top:6814;width:160;height:2" coordorigin="8166,6814" coordsize="160,2">
              <v:shape style="position:absolute;left:8166;top:6814;width:160;height:2" coordorigin="8166,6814" coordsize="160,0" path="m8166,6814l8325,6814e" filled="false" stroked="true" strokeweight="1.8pt" strokecolor="#ffffff">
                <v:path arrowok="t"/>
              </v:shape>
            </v:group>
            <v:group style="position:absolute;left:8353;top:6791;width:199;height:320" coordorigin="8353,6791" coordsize="199,320">
              <v:shape style="position:absolute;left:8353;top:6791;width:199;height:320" coordorigin="8353,6791" coordsize="199,320" path="m8448,6791l8392,6813,8363,6867,8354,6941,8353,6969,8355,6993,8371,7058,8414,7101,8464,7111,8486,7106,8505,7096,8520,7083,8522,7080,8450,7080,8431,7076,8395,7007,8393,6956,8393,6937,8401,6867,8459,6822,8520,6822,8512,6813,8495,6801,8473,6794,8448,6791xe" filled="true" fillcolor="#ffffff" stroked="false">
                <v:path arrowok="t"/>
                <v:fill type="solid"/>
              </v:shape>
              <v:shape style="position:absolute;left:8353;top:6791;width:199;height:320" coordorigin="8353,6791" coordsize="199,320" path="m8520,6822l8459,6822,8477,6827,8490,6838,8510,6898,8512,6956,8511,6984,8497,7053,8450,7080,8522,7080,8546,7024,8552,6956,8552,6937,8543,6867,8525,6828,8520,6822xe" filled="true" fillcolor="#ffffff" stroked="false">
                <v:path arrowok="t"/>
                <v:fill type="solid"/>
              </v:shape>
            </v:group>
            <v:group style="position:absolute;left:8594;top:6797;width:181;height:314" coordorigin="8594,6797" coordsize="181,314">
              <v:shape style="position:absolute;left:8594;top:6797;width:181;height:314" coordorigin="8594,6797" coordsize="181,314" path="m8632,6797l8594,6797,8594,7021,8613,7081,8672,7109,8701,7110,8724,7104,8742,7094,8756,7080,8679,7080,8657,7075,8643,7062,8635,7042,8632,7014,8632,6797xe" filled="true" fillcolor="#ffffff" stroked="false">
                <v:path arrowok="t"/>
                <v:fill type="solid"/>
              </v:shape>
              <v:shape style="position:absolute;left:8594;top:6797;width:181;height:314" coordorigin="8594,6797" coordsize="181,314" path="m8775,6797l8737,6797,8737,7026,8732,7049,8722,7066,8705,7076,8679,7080,8756,7080,8757,7079,8767,7061,8773,7039,8775,7014,8775,6797xe" filled="true" fillcolor="#ffffff" stroked="false">
                <v:path arrowok="t"/>
                <v:fill type="solid"/>
              </v:shape>
            </v:group>
            <v:group style="position:absolute;left:8822;top:6797;width:190;height:309" coordorigin="8822,6797" coordsize="190,309">
              <v:shape style="position:absolute;left:8822;top:6797;width:190;height:309" coordorigin="8822,6797" coordsize="190,309" path="m8871,6797l8822,6797,8822,7105,8860,7105,8860,6856,8894,6856,8871,6797xe" filled="true" fillcolor="#ffffff" stroked="false">
                <v:path arrowok="t"/>
                <v:fill type="solid"/>
              </v:shape>
              <v:shape style="position:absolute;left:8822;top:6797;width:190;height:309" coordorigin="8822,6797" coordsize="190,309" path="m8894,6856l8861,6856,8960,7105,9012,7105,9012,7054,8973,7054,8894,6856xe" filled="true" fillcolor="#ffffff" stroked="false">
                <v:path arrowok="t"/>
                <v:fill type="solid"/>
              </v:shape>
              <v:shape style="position:absolute;left:8822;top:6797;width:190;height:309" coordorigin="8822,6797" coordsize="190,309" path="m9012,6797l8974,6797,8974,7054,9012,7054,9012,6797xe" filled="true" fillcolor="#ffffff" stroked="false">
                <v:path arrowok="t"/>
                <v:fill type="solid"/>
              </v:shape>
            </v:group>
            <v:group style="position:absolute;left:9066;top:6797;width:191;height:309" coordorigin="9066,6797" coordsize="191,309">
              <v:shape style="position:absolute;left:9066;top:6797;width:191;height:309" coordorigin="9066,6797" coordsize="191,309" path="m9148,6797l9066,6797,9066,7105,9171,7104,9224,7075,9224,7074,9104,7074,9104,6828,9228,6828,9217,6816,9199,6806,9176,6799,9148,6797xe" filled="true" fillcolor="#ffffff" stroked="false">
                <v:path arrowok="t"/>
                <v:fill type="solid"/>
              </v:shape>
              <v:shape style="position:absolute;left:9066;top:6797;width:191;height:309" coordorigin="9066,6797" coordsize="191,309" path="m9228,6828l9104,6828,9152,6828,9175,6834,9214,6904,9217,6955,9216,6978,9199,7044,9144,7074,9224,7074,9249,7016,9256,6940,9255,6914,9253,6890,9248,6867,9241,6847,9230,6830,9228,6828xe" filled="true" fillcolor="#ffffff" stroked="false">
                <v:path arrowok="t"/>
                <v:fill type="solid"/>
              </v:shape>
            </v:group>
            <v:group style="position:absolute;left:9302;top:7088;width:165;height:2" coordorigin="9302,7088" coordsize="165,2">
              <v:shape style="position:absolute;left:9302;top:7088;width:165;height:2" coordorigin="9302,7088" coordsize="165,0" path="m9302,7088l9467,7088e" filled="false" stroked="true" strokeweight="1.8pt" strokecolor="#ffffff">
                <v:path arrowok="t"/>
              </v:shape>
            </v:group>
            <v:group style="position:absolute;left:9321;top:6831;width:2;height:240" coordorigin="9321,6831" coordsize="2,240">
              <v:shape style="position:absolute;left:9321;top:6831;width:2;height:240" coordorigin="9321,6831" coordsize="0,240" path="m9321,6831l9321,7071e" filled="false" stroked="true" strokeweight="1.999pt" strokecolor="#ffffff">
                <v:path arrowok="t"/>
              </v:shape>
            </v:group>
            <v:group style="position:absolute;left:9302;top:6944;width:153;height:2" coordorigin="9302,6944" coordsize="153,2">
              <v:shape style="position:absolute;left:9302;top:6944;width:153;height:2" coordorigin="9302,6944" coordsize="153,0" path="m9302,6944l9454,6944e" filled="false" stroked="true" strokeweight="1.8pt" strokecolor="#ffffff">
                <v:path arrowok="t"/>
              </v:shape>
            </v:group>
            <v:group style="position:absolute;left:9302;top:6814;width:160;height:2" coordorigin="9302,6814" coordsize="160,2">
              <v:shape style="position:absolute;left:9302;top:6814;width:160;height:2" coordorigin="9302,6814" coordsize="160,0" path="m9302,6814l9461,6814e" filled="false" stroked="true" strokeweight="1.8pt" strokecolor="#ffffff">
                <v:path arrowok="t"/>
              </v:shape>
            </v:group>
            <v:group style="position:absolute;left:9502;top:6797;width:189;height:309" coordorigin="9502,6797" coordsize="189,309">
              <v:shape style="position:absolute;left:9502;top:6797;width:189;height:309" coordorigin="9502,6797" coordsize="189,309" path="m9602,6797l9502,6797,9502,7105,9540,7105,9540,6968,9662,6968,9654,6960,9633,6953,9636,6951,9654,6942,9659,6937,9540,6937,9540,6828,9667,6828,9663,6821,9647,6808,9626,6800,9602,6797xe" filled="true" fillcolor="#ffffff" stroked="false">
                <v:path arrowok="t"/>
                <v:fill type="solid"/>
              </v:shape>
              <v:shape style="position:absolute;left:9502;top:6797;width:189;height:309" coordorigin="9502,6797" coordsize="189,309" path="m9662,6968l9540,6968,9595,6968,9614,6971,9629,6984,9637,7013,9640,7067,9643,7089,9650,7105,9690,7101,9683,7086,9679,7057,9676,6996,9668,6975,9662,6968xe" filled="true" fillcolor="#ffffff" stroked="false">
                <v:path arrowok="t"/>
                <v:fill type="solid"/>
              </v:shape>
              <v:shape style="position:absolute;left:9502;top:6797;width:189;height:309" coordorigin="9502,6797" coordsize="189,309" path="m9667,6828l9540,6828,9592,6828,9613,6833,9628,6845,9637,6864,9640,6892,9631,6918,9614,6931,9595,6936,9578,6937,9659,6937,9666,6928,9675,6909,9679,6886,9680,6861,9674,6839,9667,6828xe" filled="true" fillcolor="#ffffff" stroked="false">
                <v:path arrowok="t"/>
                <v:fill type="solid"/>
              </v:shape>
            </v:group>
            <v:group style="position:absolute;left:9715;top:6791;width:188;height:320" coordorigin="9715,6791" coordsize="188,320">
              <v:shape style="position:absolute;left:9715;top:6791;width:188;height:320" coordorigin="9715,6791" coordsize="188,320" path="m9753,7008l9715,7011,9716,7037,9721,7059,9783,7109,9813,7111,9831,7109,9849,7104,9866,7095,9881,7081,9882,7078,9791,7078,9770,7068,9758,7052,9753,7031,9753,7008xe" filled="true" fillcolor="#ffffff" stroked="false">
                <v:path arrowok="t"/>
                <v:fill type="solid"/>
              </v:shape>
              <v:shape style="position:absolute;left:9715;top:6791;width:188;height:320" coordorigin="9715,6791" coordsize="188,320" path="m9800,6791l9733,6825,9718,6877,9720,6897,9757,6946,9799,6965,9813,6971,9861,7020,9863,7038,9855,7055,9841,7068,9820,7076,9791,7078,9882,7078,9893,7061,9900,7036,9902,7003,9898,6985,9840,6939,9811,6928,9797,6922,9758,6866,9763,6847,9776,6833,9796,6826,9826,6824,9882,6824,9869,6810,9852,6799,9829,6793,9800,6791xe" filled="true" fillcolor="#ffffff" stroked="false">
                <v:path arrowok="t"/>
                <v:fill type="solid"/>
              </v:shape>
              <v:shape style="position:absolute;left:9715;top:6791;width:188;height:320" coordorigin="9715,6791" coordsize="188,320" path="m9882,6824l9826,6824,9844,6834,9854,6853,9857,6877,9894,6866,9890,6843,9882,6824,9882,6824xe" filled="true" fillcolor="#ffffff" stroked="false">
                <v:path arrowok="t"/>
                <v:fill type="solid"/>
              </v:shape>
            </v:group>
            <v:group style="position:absolute;left:9949;top:7059;width:40;height:46" coordorigin="9949,7059" coordsize="40,46">
              <v:shape style="position:absolute;left:9949;top:7059;width:40;height:46" coordorigin="9949,7059" coordsize="40,46" path="m9949,7082l9989,7082e" filled="false" stroked="true" strokeweight="2.388pt" strokecolor="#ffffff">
                <v:path arrowok="t"/>
              </v:shape>
              <v:shape style="position:absolute;left:6639;top:11860;width:5601;height:2860" type="#_x0000_t75" stroked="false">
                <v:imagedata r:id="rId29" o:title=""/>
              </v:shape>
              <v:shape style="position:absolute;left:6789;top:11807;width:5102;height:344" type="#_x0000_t75" stroked="false">
                <v:imagedata r:id="rId30" o:title=""/>
              </v:shape>
              <v:shape style="position:absolute;left:6981;top:14356;width:5259;height:364" type="#_x0000_t75" stroked="false">
                <v:imagedata r:id="rId31" o:title=""/>
              </v:shape>
              <v:shape style="position:absolute;left:6984;top:14475;width:4887;height:332" type="#_x0000_t75" stroked="false">
                <v:imagedata r:id="rId32" o:title=""/>
              </v:shape>
              <v:shape style="position:absolute;left:6242;top:12521;width:1173;height:3263" type="#_x0000_t75" stroked="false">
                <v:imagedata r:id="rId33" o:title=""/>
              </v:shape>
              <v:shape style="position:absolute;left:6596;top:14419;width:539;height:1072" type="#_x0000_t75" stroked="false">
                <v:imagedata r:id="rId34" o:title=""/>
              </v:shape>
              <v:shape style="position:absolute;left:6579;top:14784;width:372;height:624" type="#_x0000_t75" stroked="false">
                <v:imagedata r:id="rId35" o:title=""/>
              </v:shape>
              <v:shape style="position:absolute;left:6567;top:14707;width:375;height:578" type="#_x0000_t75" stroked="false">
                <v:imagedata r:id="rId36" o:title=""/>
              </v:shape>
              <v:shape style="position:absolute;left:6582;top:15170;width:369;height:238" type="#_x0000_t75" stroked="false">
                <v:imagedata r:id="rId37" o:title=""/>
              </v:shape>
              <v:shape style="position:absolute;left:6209;top:11202;width:965;height:2279" type="#_x0000_t75" stroked="false">
                <v:imagedata r:id="rId38" o:title=""/>
              </v:shape>
              <v:shape style="position:absolute;left:6311;top:11921;width:819;height:3118" type="#_x0000_t75" stroked="false">
                <v:imagedata r:id="rId39" o:title=""/>
              </v:shape>
              <v:shape style="position:absolute;left:6553;top:14464;width:584;height:799" type="#_x0000_t75" stroked="false">
                <v:imagedata r:id="rId40" o:title=""/>
              </v:shape>
              <v:shape style="position:absolute;left:6303;top:11745;width:619;height:734" type="#_x0000_t75" stroked="false">
                <v:imagedata r:id="rId41" o:title=""/>
              </v:shape>
              <v:shape style="position:absolute;left:7208;top:12278;width:808;height:412" type="#_x0000_t75" stroked="false">
                <v:imagedata r:id="rId42" o:title=""/>
              </v:shape>
            </v:group>
            <v:group style="position:absolute;left:8227;top:12581;width:3738;height:2" coordorigin="8227,12581" coordsize="3738,2">
              <v:shape style="position:absolute;left:8227;top:12581;width:3738;height:2" coordorigin="8227,12581" coordsize="3738,0" path="m11965,12581l8227,12581e" filled="false" stroked="true" strokeweight=".916pt" strokecolor="#ffffff">
                <v:path arrowok="t"/>
              </v:shape>
              <v:shape style="position:absolute;left:8209;top:12650;width:2918;height:397" type="#_x0000_t75" stroked="false">
                <v:imagedata r:id="rId43" o:title=""/>
              </v:shape>
              <v:shape style="position:absolute;left:7274;top:13200;width:4726;height:1056" type="#_x0000_t75" stroked="false">
                <v:imagedata r:id="rId44" o:title=""/>
              </v:shape>
              <v:shape style="position:absolute;left:7302;top:12748;width:634;height:257" type="#_x0000_t75" stroked="false">
                <v:imagedata r:id="rId45" o:title=""/>
              </v:shape>
              <v:shape style="position:absolute;left:8191;top:12290;width:2128;height:183" type="#_x0000_t75" stroked="false">
                <v:imagedata r:id="rId46" o:title=""/>
              </v:shape>
            </v:group>
            <v:group style="position:absolute;left:10423;top:12288;width:2;height:153" coordorigin="10423,12288" coordsize="2,153">
              <v:shape style="position:absolute;left:10423;top:12288;width:2;height:153" coordorigin="10423,12288" coordsize="0,153" path="m10423,12288l10423,12440e" filled="false" stroked="true" strokeweight="1.372pt" strokecolor="#ffffff">
                <v:path arrowok="t"/>
              </v:shape>
            </v:group>
            <v:group style="position:absolute;left:10501;top:12292;width:90;height:148" coordorigin="10501,12292" coordsize="90,148">
              <v:shape style="position:absolute;left:10501;top:12292;width:90;height:148" coordorigin="10501,12292" coordsize="90,148" path="m10529,12403l10506,12424,10522,12436,10545,12440,10567,12435,10580,12422,10581,12421,10533,12421,10529,12414,10529,12403xe" filled="true" fillcolor="#ffffff" stroked="false">
                <v:path arrowok="t"/>
                <v:fill type="solid"/>
              </v:shape>
              <v:shape style="position:absolute;left:10501;top:12292;width:90;height:148" coordorigin="10501,12292" coordsize="90,148" path="m10590,12377l10561,12377,10561,12386,10557,12411,10543,12421,10581,12421,10587,12403,10590,12378,10590,12377xe" filled="true" fillcolor="#ffffff" stroked="false">
                <v:path arrowok="t"/>
                <v:fill type="solid"/>
              </v:shape>
              <v:shape style="position:absolute;left:10501;top:12292;width:90;height:148" coordorigin="10501,12292" coordsize="90,148" path="m10535,12292l10518,12298,10507,12312,10501,12334,10501,12365,10512,12383,10533,12389,10546,12389,10556,12384,10560,12377,10590,12377,10590,12367,10532,12367,10527,12359,10527,12323,10529,12311,10580,12311,10579,12309,10563,12297,10535,12292xe" filled="true" fillcolor="#ffffff" stroked="false">
                <v:path arrowok="t"/>
                <v:fill type="solid"/>
              </v:shape>
              <v:shape style="position:absolute;left:10501;top:12292;width:90;height:148" coordorigin="10501,12292" coordsize="90,148" path="m10580,12311l10557,12311,10559,12323,10559,12359,10555,12367,10590,12367,10590,12350,10588,12328,10580,12311xe" filled="true" fillcolor="#ffffff" stroked="false">
                <v:path arrowok="t"/>
                <v:fill type="solid"/>
              </v:shape>
            </v:group>
            <v:group style="position:absolute;left:10604;top:12330;width:28;height:107" coordorigin="10604,12330" coordsize="28,107">
              <v:shape style="position:absolute;left:10604;top:12330;width:28;height:107" coordorigin="10604,12330" coordsize="28,107" path="m10631,12405l10604,12405,10604,12437,10631,12437,10631,12405xe" filled="true" fillcolor="#ffffff" stroked="false">
                <v:path arrowok="t"/>
                <v:fill type="solid"/>
              </v:shape>
              <v:shape style="position:absolute;left:10604;top:12330;width:28;height:107" coordorigin="10604,12330" coordsize="28,107" path="m10631,12330l10604,12330,10604,12362,10631,12362,10631,12330xe" filled="true" fillcolor="#ffffff" stroked="false">
                <v:path arrowok="t"/>
                <v:fill type="solid"/>
              </v:shape>
            </v:group>
            <v:group style="position:absolute;left:10647;top:12292;width:90;height:146" coordorigin="10647,12292" coordsize="90,146">
              <v:shape style="position:absolute;left:10647;top:12292;width:90;height:146" coordorigin="10647,12292" coordsize="90,146" path="m10692,12292l10649,12336,10647,12362,10647,12394,10653,12415,10664,12429,10683,12436,10711,12437,10725,12425,10728,12420,10686,12420,10678,12408,10676,12376,10677,12336,10682,12317,10697,12312,10729,12312,10727,12306,10713,12295,10692,12292xe" filled="true" fillcolor="#ffffff" stroked="false">
                <v:path arrowok="t"/>
                <v:fill type="solid"/>
              </v:shape>
              <v:shape style="position:absolute;left:10647;top:12292;width:90;height:146" coordorigin="10647,12292" coordsize="90,146" path="m10729,12312l10697,12312,10706,12323,10708,12355,10708,12362,10707,12396,10701,12415,10686,12420,10728,12420,10733,12407,10737,12383,10737,12355,10735,12326,10729,12312xe" filled="true" fillcolor="#ffffff" stroked="false">
                <v:path arrowok="t"/>
                <v:fill type="solid"/>
              </v:shape>
            </v:group>
            <v:group style="position:absolute;left:10746;top:12292;width:90;height:146" coordorigin="10746,12292" coordsize="90,146">
              <v:shape style="position:absolute;left:10746;top:12292;width:90;height:146" coordorigin="10746,12292" coordsize="90,146" path="m10790,12292l10748,12336,10746,12362,10746,12394,10751,12415,10762,12429,10781,12436,10809,12437,10824,12425,10826,12420,10785,12420,10777,12408,10774,12376,10775,12336,10781,12317,10796,12312,10828,12312,10825,12306,10811,12295,10790,12292xe" filled="true" fillcolor="#ffffff" stroked="false">
                <v:path arrowok="t"/>
                <v:fill type="solid"/>
              </v:shape>
              <v:shape style="position:absolute;left:10746;top:12292;width:90;height:146" coordorigin="10746,12292" coordsize="90,146" path="m10828,12312l10796,12312,10804,12323,10806,12355,10806,12362,10805,12396,10800,12415,10785,12420,10826,12420,10832,12407,10835,12383,10836,12355,10833,12326,10828,12312xe" filled="true" fillcolor="#ffffff" stroked="false">
                <v:path arrowok="t"/>
                <v:fill type="solid"/>
              </v:shape>
            </v:group>
            <v:group style="position:absolute;left:10849;top:12366;width:58;height:25" coordorigin="10849,12366" coordsize="58,25">
              <v:shape style="position:absolute;left:10849;top:12366;width:58;height:25" coordorigin="10849,12366" coordsize="58,25" path="m10849,12378l10906,12378e" filled="false" stroked="true" strokeweight="1.311pt" strokecolor="#ffffff">
                <v:path arrowok="t"/>
              </v:shape>
            </v:group>
            <v:group style="position:absolute;left:10920;top:12292;width:91;height:148" coordorigin="10920,12292" coordsize="91,148">
              <v:shape style="position:absolute;left:10920;top:12292;width:91;height:148" coordorigin="10920,12292" coordsize="91,148" path="m10948,12395l10920,12395,10921,12408,10929,12425,10946,12436,10975,12439,10997,12429,11002,12421,10951,12421,10948,12412,10948,12395xe" filled="true" fillcolor="#ffffff" stroked="false">
                <v:path arrowok="t"/>
                <v:fill type="solid"/>
              </v:shape>
              <v:shape style="position:absolute;left:10920;top:12292;width:91;height:148" coordorigin="10920,12292" coordsize="91,148" path="m11002,12311l10973,12311,10978,12316,10978,12342,10973,12353,10951,12353,10951,12372,10978,12372,10980,12384,10980,12410,10978,12421,11002,12421,11007,12412,11010,12392,11003,12372,10984,12362,10995,12356,11002,12340,11002,12311xe" filled="true" fillcolor="#ffffff" stroked="false">
                <v:path arrowok="t"/>
                <v:fill type="solid"/>
              </v:shape>
              <v:shape style="position:absolute;left:10920;top:12292;width:91;height:148" coordorigin="10920,12292" coordsize="91,148" path="m10964,12292l10941,12297,10926,12311,10922,12335,10949,12335,10949,12321,10951,12311,11002,12311,11002,12310,10988,12296,10964,12292xe" filled="true" fillcolor="#ffffff" stroked="false">
                <v:path arrowok="t"/>
                <v:fill type="solid"/>
              </v:shape>
            </v:group>
            <v:group style="position:absolute;left:11025;top:12330;width:28;height:107" coordorigin="11025,12330" coordsize="28,107">
              <v:shape style="position:absolute;left:11025;top:12330;width:28;height:107" coordorigin="11025,12330" coordsize="28,107" path="m11052,12405l11025,12405,11025,12437,11052,12437,11052,12405xe" filled="true" fillcolor="#ffffff" stroked="false">
                <v:path arrowok="t"/>
                <v:fill type="solid"/>
              </v:shape>
              <v:shape style="position:absolute;left:11025;top:12330;width:28;height:107" coordorigin="11025,12330" coordsize="28,107" path="m11052,12330l11025,12330,11025,12362,11052,12362,11052,12330xe" filled="true" fillcolor="#ffffff" stroked="false">
                <v:path arrowok="t"/>
                <v:fill type="solid"/>
              </v:shape>
            </v:group>
            <v:group style="position:absolute;left:11068;top:12292;width:90;height:146" coordorigin="11068,12292" coordsize="90,146">
              <v:shape style="position:absolute;left:11068;top:12292;width:90;height:146" coordorigin="11068,12292" coordsize="90,146" path="m11113,12292l11070,12336,11068,12362,11068,12394,11073,12415,11085,12429,11103,12436,11131,12437,11146,12425,11149,12420,11107,12420,11099,12408,11097,12376,11097,12336,11103,12317,11118,12312,11150,12312,11148,12306,11134,12295,11113,12292xe" filled="true" fillcolor="#ffffff" stroked="false">
                <v:path arrowok="t"/>
                <v:fill type="solid"/>
              </v:shape>
              <v:shape style="position:absolute;left:11068;top:12292;width:90;height:146" coordorigin="11068,12292" coordsize="90,146" path="m11150,12312l11118,12312,11126,12323,11129,12355,11128,12362,11128,12396,11122,12415,11107,12420,11149,12420,11154,12407,11157,12383,11158,12355,11155,12326,11150,12312xe" filled="true" fillcolor="#ffffff" stroked="false">
                <v:path arrowok="t"/>
                <v:fill type="solid"/>
              </v:shape>
            </v:group>
            <v:group style="position:absolute;left:11167;top:12292;width:90;height:146" coordorigin="11167,12292" coordsize="90,146">
              <v:shape style="position:absolute;left:11167;top:12292;width:90;height:146" coordorigin="11167,12292" coordsize="90,146" path="m11211,12292l11168,12336,11167,12362,11167,12394,11172,12415,11183,12429,11202,12436,11230,12437,11245,12425,11247,12420,11206,12420,11197,12408,11195,12376,11196,12336,11202,12317,11216,12312,11248,12312,11246,12306,11232,12295,11211,12292xe" filled="true" fillcolor="#ffffff" stroked="false">
                <v:path arrowok="t"/>
                <v:fill type="solid"/>
              </v:shape>
              <v:shape style="position:absolute;left:11167;top:12292;width:90;height:146" coordorigin="11167,12292" coordsize="90,146" path="m11248,12312l11216,12312,11225,12323,11227,12355,11227,12362,11226,12396,11220,12415,11206,12420,11247,12420,11253,12407,11256,12383,11257,12355,11254,12326,11248,12312xe" filled="true" fillcolor="#ffffff" stroked="false">
                <v:path arrowok="t"/>
                <v:fill type="solid"/>
              </v:shape>
              <v:shape style="position:absolute;left:7552;top:8431;width:776;height:212" type="#_x0000_t75" stroked="false">
                <v:imagedata r:id="rId47" o:title=""/>
              </v:shape>
            </v:group>
            <v:group style="position:absolute;left:6455;top:8416;width:73;height:210" coordorigin="6455,8416" coordsize="73,210">
              <v:shape style="position:absolute;left:6455;top:8416;width:73;height:210" coordorigin="6455,8416" coordsize="73,210" path="m6528,8416l6455,8416,6455,8442,6497,8442,6457,8626,6488,8626,6528,8440,6528,8416xe" filled="true" fillcolor="#e76324" stroked="false">
                <v:path arrowok="t"/>
                <v:fill type="solid"/>
              </v:shape>
            </v:group>
            <v:group style="position:absolute;left:6547;top:8591;width:28;height:35" coordorigin="6547,8591" coordsize="28,35">
              <v:shape style="position:absolute;left:6547;top:8591;width:28;height:35" coordorigin="6547,8591" coordsize="28,35" path="m6547,8608l6575,8608e" filled="false" stroked="true" strokeweight="1.851pt" strokecolor="#e76324">
                <v:path arrowok="t"/>
              </v:shape>
            </v:group>
            <v:group style="position:absolute;left:6547;top:8486;width:28;height:35" coordorigin="6547,8486" coordsize="28,35">
              <v:shape style="position:absolute;left:6547;top:8486;width:28;height:35" coordorigin="6547,8486" coordsize="28,35" path="m6547,8503l6575,8503e" filled="false" stroked="true" strokeweight="1.851pt" strokecolor="#e76324">
                <v:path arrowok="t"/>
              </v:shape>
            </v:group>
            <v:group style="position:absolute;left:6595;top:8414;width:86;height:215" coordorigin="6595,8414" coordsize="86,215">
              <v:shape style="position:absolute;left:6595;top:8414;width:86;height:215" coordorigin="6595,8414" coordsize="86,215" path="m6625,8544l6595,8544,6595,8596,6629,8628,6646,8628,6681,8601,6632,8601,6629,8600,6625,8596,6625,8591,6625,8544xe" filled="true" fillcolor="#e76324" stroked="false">
                <v:path arrowok="t"/>
                <v:fill type="solid"/>
              </v:shape>
              <v:shape style="position:absolute;left:6595;top:8414;width:86;height:215" coordorigin="6595,8414" coordsize="86,215" path="m6681,8441l6634,8441,6642,8441,6645,8442,6650,8490,6650,8493,6647,8498,6643,8499,6620,8499,6620,8526,6641,8526,6643,8526,6650,8591,6649,8595,6646,8600,6643,8601,6681,8601,6681,8596,6681,8542,6681,8536,6662,8513,6662,8512,6681,8490,6681,8443,6681,8441xe" filled="true" fillcolor="#e76324" stroked="false">
                <v:path arrowok="t"/>
                <v:fill type="solid"/>
              </v:shape>
              <v:shape style="position:absolute;left:6595;top:8414;width:86;height:215" coordorigin="6595,8414" coordsize="86,215" path="m6646,8414l6629,8414,6622,8414,6595,8482,6625,8482,6625,8451,6625,8448,6634,8441,6681,8441,6680,8440,6654,8414,6646,8414xe" filled="true" fillcolor="#e76324" stroked="false">
                <v:path arrowok="t"/>
                <v:fill type="solid"/>
              </v:shape>
            </v:group>
            <v:group style="position:absolute;left:6700;top:8414;width:88;height:215" coordorigin="6700,8414" coordsize="88,215">
              <v:shape style="position:absolute;left:6700;top:8414;width:88;height:215" coordorigin="6700,8414" coordsize="88,215" path="m6753,8414l6735,8414,6728,8414,6700,8595,6701,8602,6735,8628,6753,8628,6787,8601,6741,8601,6739,8601,6731,8591,6731,8451,6741,8441,6787,8441,6787,8440,6760,8414,6753,8414xe" filled="true" fillcolor="#e76324" stroked="false">
                <v:path arrowok="t"/>
                <v:fill type="solid"/>
              </v:shape>
              <v:shape style="position:absolute;left:6700;top:8414;width:88;height:215" coordorigin="6700,8414" coordsize="88,215" path="m6787,8441l6749,8441,6753,8442,6756,8446,6757,8451,6757,8591,6756,8595,6747,8601,6787,8601,6788,8595,6787,8445,6787,8441xe" filled="true" fillcolor="#e76324" stroked="false">
                <v:path arrowok="t"/>
                <v:fill type="solid"/>
              </v:shape>
            </v:group>
            <v:group style="position:absolute;left:6803;top:8526;width:44;height:24" coordorigin="6803,8526" coordsize="44,24">
              <v:shape style="position:absolute;left:6803;top:8526;width:44;height:24" coordorigin="6803,8526" coordsize="44,24" path="m6803,8538l6846,8538e" filled="false" stroked="true" strokeweight="1.294pt" strokecolor="#e76324">
                <v:path arrowok="t"/>
              </v:shape>
            </v:group>
            <v:group style="position:absolute;left:6861;top:8414;width:88;height:215" coordorigin="6861,8414" coordsize="88,215">
              <v:shape style="position:absolute;left:6861;top:8414;width:88;height:215" coordorigin="6861,8414" coordsize="88,215" path="m6914,8414l6896,8414,6889,8414,6861,8489,6862,8493,6881,8512,6881,8513,6862,8597,6862,8602,6896,8629,6914,8629,6948,8601,6902,8601,6900,8601,6892,8592,6892,8536,6902,8525,6946,8525,6945,8524,6929,8513,6929,8512,6946,8500,6899,8500,6896,8499,6893,8495,6892,8491,6892,8452,6902,8441,6948,8441,6948,8440,6922,8414,6914,8414xe" filled="true" fillcolor="#e76324" stroked="false">
                <v:path arrowok="t"/>
                <v:fill type="solid"/>
              </v:shape>
              <v:shape style="position:absolute;left:6861;top:8414;width:88;height:215" coordorigin="6861,8414" coordsize="88,215" path="m6946,8525l6908,8525,6910,8525,6914,8526,6918,8592,6917,8596,6914,8600,6911,8601,6948,8601,6949,8597,6949,8542,6948,8536,6947,8527,6946,8525xe" filled="true" fillcolor="#e76324" stroked="false">
                <v:path arrowok="t"/>
                <v:fill type="solid"/>
              </v:shape>
              <v:shape style="position:absolute;left:6861;top:8414;width:88;height:215" coordorigin="6861,8414" coordsize="88,215" path="m6948,8441l6908,8441,6910,8441,6914,8442,6918,8491,6917,8495,6915,8499,6911,8500,6946,8500,6948,8493,6949,8489,6949,8446,6948,8441xe" filled="true" fillcolor="#e76324" stroked="false">
                <v:path arrowok="t"/>
                <v:fill type="solid"/>
              </v:shape>
            </v:group>
            <v:group style="position:absolute;left:6970;top:8591;width:28;height:35" coordorigin="6970,8591" coordsize="28,35">
              <v:shape style="position:absolute;left:6970;top:8591;width:28;height:35" coordorigin="6970,8591" coordsize="28,35" path="m6970,8608l6998,8608e" filled="false" stroked="true" strokeweight="1.851pt" strokecolor="#e76324">
                <v:path arrowok="t"/>
              </v:shape>
            </v:group>
            <v:group style="position:absolute;left:6970;top:8486;width:28;height:35" coordorigin="6970,8486" coordsize="28,35">
              <v:shape style="position:absolute;left:6970;top:8486;width:28;height:35" coordorigin="6970,8486" coordsize="28,35" path="m6970,8503l6998,8503e" filled="false" stroked="true" strokeweight="1.851pt" strokecolor="#e76324">
                <v:path arrowok="t"/>
              </v:shape>
            </v:group>
            <v:group style="position:absolute;left:7048;top:8442;width:2;height:184" coordorigin="7048,8442" coordsize="2,184">
              <v:shape style="position:absolute;left:7048;top:8442;width:2;height:184" coordorigin="7048,8442" coordsize="0,184" path="m7048,8442l7048,8626e" filled="false" stroked="true" strokeweight="1.639pt" strokecolor="#e76324">
                <v:path arrowok="t"/>
              </v:shape>
            </v:group>
            <v:group style="position:absolute;left:7015;top:8416;width:50;height:26" coordorigin="7015,8416" coordsize="50,26">
              <v:shape style="position:absolute;left:7015;top:8416;width:50;height:26" coordorigin="7015,8416" coordsize="50,26" path="m7015,8429l7064,8429e" filled="false" stroked="true" strokeweight="1.4pt" strokecolor="#e76324">
                <v:path arrowok="t"/>
              </v:shape>
            </v:group>
            <v:group style="position:absolute;left:7087;top:8416;width:86;height:213" coordorigin="7087,8416" coordsize="86,213">
              <v:shape style="position:absolute;left:7087;top:8416;width:86;height:213" coordorigin="7087,8416" coordsize="86,213" path="m7116,8547l7087,8547,7087,8596,7120,8629,7138,8629,7172,8601,7125,8601,7123,8601,7116,8591,7116,8547xe" filled="true" fillcolor="#e76324" stroked="false">
                <v:path arrowok="t"/>
                <v:fill type="solid"/>
              </v:shape>
              <v:shape style="position:absolute;left:7087;top:8416;width:86;height:213" coordorigin="7087,8416" coordsize="86,213" path="m7172,8416l7087,8416,7087,8522,7130,8522,7132,8523,7141,8538,7141,8591,7131,8601,7172,8601,7172,8596,7172,8532,7172,8527,7145,8500,7116,8500,7116,8439,7172,8439,7172,8416xe" filled="true" fillcolor="#e76324" stroked="false">
                <v:path arrowok="t"/>
                <v:fill type="solid"/>
              </v:shape>
              <v:shape style="position:absolute;left:7087;top:8416;width:86;height:213" coordorigin="7087,8416" coordsize="86,213" path="m7172,8439l7141,8439,7141,8483,7172,8483,7172,8439xe" filled="true" fillcolor="#e76324" stroked="false">
                <v:path arrowok="t"/>
                <v:fill type="solid"/>
              </v:shape>
              <v:shape style="position:absolute;left:7550;top:8855;width:1248;height:265" type="#_x0000_t75" stroked="false">
                <v:imagedata r:id="rId48" o:title=""/>
              </v:shape>
              <v:shape style="position:absolute;left:8819;top:8855;width:709;height:239" type="#_x0000_t75" stroked="false">
                <v:imagedata r:id="rId49" o:title=""/>
              </v:shape>
            </v:group>
            <v:group style="position:absolute;left:6476;top:8852;width:88;height:215" coordorigin="6476,8852" coordsize="88,215">
              <v:shape style="position:absolute;left:6476;top:8852;width:88;height:215" coordorigin="6476,8852" coordsize="88,215" path="m6529,8852l6511,8852,6504,8853,6476,8927,6477,8932,6496,8950,6496,8951,6476,9036,6477,9041,6511,9067,6529,9067,6563,9040,6517,9040,6515,9040,6507,9031,6507,8974,6517,8963,6560,8963,6560,8963,6544,8951,6544,8950,6561,8939,6514,8939,6511,8938,6508,8933,6507,8930,6507,8891,6517,8879,6563,8879,6563,8878,6536,8853,6529,8852xe" filled="true" fillcolor="#e76324" stroked="false">
                <v:path arrowok="t"/>
                <v:fill type="solid"/>
              </v:shape>
              <v:shape style="position:absolute;left:6476;top:8852;width:88;height:215" coordorigin="6476,8852" coordsize="88,215" path="m6560,8963l6523,8963,6525,8963,6528,8964,6533,9031,6532,9035,6529,9039,6525,9040,6563,9040,6564,9036,6564,8980,6563,8975,6562,8966,6560,8963xe" filled="true" fillcolor="#e76324" stroked="false">
                <v:path arrowok="t"/>
                <v:fill type="solid"/>
              </v:shape>
              <v:shape style="position:absolute;left:6476;top:8852;width:88;height:215" coordorigin="6476,8852" coordsize="88,215" path="m6563,8879l6523,8879,6525,8880,6529,8881,6533,8930,6532,8934,6529,8938,6526,8939,6561,8939,6563,8932,6564,8927,6564,8884,6563,8879xe" filled="true" fillcolor="#e76324" stroked="false">
                <v:path arrowok="t"/>
                <v:fill type="solid"/>
              </v:shape>
            </v:group>
            <v:group style="position:absolute;left:6585;top:9029;width:28;height:35" coordorigin="6585,9029" coordsize="28,35">
              <v:shape style="position:absolute;left:6585;top:9029;width:28;height:35" coordorigin="6585,9029" coordsize="28,35" path="m6585,9047l6613,9047e" filled="false" stroked="true" strokeweight="1.851pt" strokecolor="#e76324">
                <v:path arrowok="t"/>
              </v:shape>
            </v:group>
            <v:group style="position:absolute;left:6585;top:8924;width:28;height:35" coordorigin="6585,8924" coordsize="28,35">
              <v:shape style="position:absolute;left:6585;top:8924;width:28;height:35" coordorigin="6585,8924" coordsize="28,35" path="m6585,8942l6613,8942e" filled="false" stroked="true" strokeweight="1.851pt" strokecolor="#e76324">
                <v:path arrowok="t"/>
              </v:shape>
            </v:group>
            <v:group style="position:absolute;left:6663;top:8881;width:2;height:184" coordorigin="6663,8881" coordsize="2,184">
              <v:shape style="position:absolute;left:6663;top:8881;width:2;height:184" coordorigin="6663,8881" coordsize="0,184" path="m6663,8881l6663,9065e" filled="false" stroked="true" strokeweight="1.639pt" strokecolor="#e76324">
                <v:path arrowok="t"/>
              </v:shape>
            </v:group>
            <v:group style="position:absolute;left:6630;top:8855;width:50;height:26" coordorigin="6630,8855" coordsize="50,26">
              <v:shape style="position:absolute;left:6630;top:8855;width:50;height:26" coordorigin="6630,8855" coordsize="50,26" path="m6630,8868l6679,8868e" filled="false" stroked="true" strokeweight="1.4pt" strokecolor="#e76324">
                <v:path arrowok="t"/>
              </v:shape>
            </v:group>
            <v:group style="position:absolute;left:6701;top:8855;width:86;height:213" coordorigin="6701,8855" coordsize="86,213">
              <v:shape style="position:absolute;left:6701;top:8855;width:86;height:213" coordorigin="6701,8855" coordsize="86,213" path="m6731,8985l6701,8985,6702,9034,6735,9067,6752,9067,6787,9040,6740,9040,6738,9040,6731,9030,6731,8985xe" filled="true" fillcolor="#e76324" stroked="false">
                <v:path arrowok="t"/>
                <v:fill type="solid"/>
              </v:shape>
              <v:shape style="position:absolute;left:6701;top:8855;width:86;height:213" coordorigin="6701,8855" coordsize="86,213" path="m6787,8855l6702,8855,6701,8961,6744,8961,6747,8961,6756,8977,6756,9030,6746,9040,6787,9040,6787,9034,6787,8970,6787,8966,6760,8938,6731,8938,6731,8878,6787,8878,6787,8855xe" filled="true" fillcolor="#e76324" stroked="false">
                <v:path arrowok="t"/>
                <v:fill type="solid"/>
              </v:shape>
              <v:shape style="position:absolute;left:6701;top:8855;width:86;height:213" coordorigin="6701,8855" coordsize="86,213" path="m6787,8878l6756,8878,6756,8922,6787,8922,6787,8878xe" filled="true" fillcolor="#e76324" stroked="false">
                <v:path arrowok="t"/>
                <v:fill type="solid"/>
              </v:shape>
            </v:group>
            <v:group style="position:absolute;left:6803;top:8964;width:44;height:24" coordorigin="6803,8964" coordsize="44,24">
              <v:shape style="position:absolute;left:6803;top:8964;width:44;height:24" coordorigin="6803,8964" coordsize="44,24" path="m6803,8976l6847,8976e" filled="false" stroked="true" strokeweight="1.294pt" strokecolor="#e76324">
                <v:path arrowok="t"/>
              </v:shape>
            </v:group>
            <v:group style="position:absolute;left:6862;top:8852;width:88;height:215" coordorigin="6862,8852" coordsize="88,215">
              <v:shape style="position:absolute;left:6862;top:8852;width:88;height:215" coordorigin="6862,8852" coordsize="88,215" path="m6893,9007l6864,9007,6864,9034,6864,9040,6866,9052,6869,9056,6872,9059,6875,9063,6879,9065,6890,9067,6897,9067,6914,9067,6922,9067,6933,9065,6938,9063,6941,9059,6944,9056,6946,9052,6949,9040,6949,9040,6903,9040,6901,9040,6893,9029,6893,9007xe" filled="true" fillcolor="#e76324" stroked="false">
                <v:path arrowok="t"/>
                <v:fill type="solid"/>
              </v:shape>
              <v:shape style="position:absolute;left:6862;top:8852;width:88;height:215" coordorigin="6862,8852" coordsize="88,215" path="m6949,8974l6918,8974,6918,9030,6918,9034,6915,9039,6911,9040,6949,9040,6949,9034,6949,8974xe" filled="true" fillcolor="#e76324" stroked="false">
                <v:path arrowok="t"/>
                <v:fill type="solid"/>
              </v:shape>
              <v:shape style="position:absolute;left:6862;top:8852;width:88;height:215" coordorigin="6862,8852" coordsize="88,215" path="m6914,8852l6896,8852,6889,8853,6862,8952,6862,8956,6886,8985,6906,8985,6915,8981,6918,8974,6949,8974,6949,8961,6901,8961,6899,8961,6893,8890,6893,8885,6894,8884,6896,8881,6897,8880,6900,8880,6949,8880,6949,8879,6922,8853,6914,8852xe" filled="true" fillcolor="#e76324" stroked="false">
                <v:path arrowok="t"/>
                <v:fill type="solid"/>
              </v:shape>
              <v:shape style="position:absolute;left:6862;top:8852;width:88;height:215" coordorigin="6862,8852" coordsize="88,215" path="m6949,8880l6911,8880,6914,8880,6915,8881,6917,8884,6918,8885,6918,8890,6918,8949,6918,8954,6916,8957,6912,8961,6909,8961,6949,8961,6949,8885,6949,8880xe" filled="true" fillcolor="#e76324" stroked="false">
                <v:path arrowok="t"/>
                <v:fill type="solid"/>
              </v:shape>
            </v:group>
            <v:group style="position:absolute;left:6970;top:9029;width:28;height:35" coordorigin="6970,9029" coordsize="28,35">
              <v:shape style="position:absolute;left:6970;top:9029;width:28;height:35" coordorigin="6970,9029" coordsize="28,35" path="m6970,9047l6998,9047e" filled="false" stroked="true" strokeweight="1.851pt" strokecolor="#e76324">
                <v:path arrowok="t"/>
              </v:shape>
            </v:group>
            <v:group style="position:absolute;left:6970;top:8924;width:28;height:35" coordorigin="6970,8924" coordsize="28,35">
              <v:shape style="position:absolute;left:6970;top:8924;width:28;height:35" coordorigin="6970,8924" coordsize="28,35" path="m6970,8942l6998,8942e" filled="false" stroked="true" strokeweight="1.851pt" strokecolor="#e76324">
                <v:path arrowok="t"/>
              </v:shape>
            </v:group>
            <v:group style="position:absolute;left:7048;top:8881;width:2;height:184" coordorigin="7048,8881" coordsize="2,184">
              <v:shape style="position:absolute;left:7048;top:8881;width:2;height:184" coordorigin="7048,8881" coordsize="0,184" path="m7048,8881l7048,9065e" filled="false" stroked="true" strokeweight="1.639pt" strokecolor="#e76324">
                <v:path arrowok="t"/>
              </v:shape>
            </v:group>
            <v:group style="position:absolute;left:7015;top:8855;width:50;height:26" coordorigin="7015,8855" coordsize="50,26">
              <v:shape style="position:absolute;left:7015;top:8855;width:50;height:26" coordorigin="7015,8855" coordsize="50,26" path="m7015,8868l7064,8868e" filled="false" stroked="true" strokeweight="1.4pt" strokecolor="#e76324">
                <v:path arrowok="t"/>
              </v:shape>
            </v:group>
            <v:group style="position:absolute;left:7087;top:8855;width:86;height:213" coordorigin="7087,8855" coordsize="86,213">
              <v:shape style="position:absolute;left:7087;top:8855;width:86;height:213" coordorigin="7087,8855" coordsize="86,213" path="m7116,8985l7087,8985,7087,9034,7120,9067,7138,9067,7172,9040,7125,9040,7123,9040,7116,9030,7116,8985xe" filled="true" fillcolor="#e76324" stroked="false">
                <v:path arrowok="t"/>
                <v:fill type="solid"/>
              </v:shape>
              <v:shape style="position:absolute;left:7087;top:8855;width:86;height:213" coordorigin="7087,8855" coordsize="86,213" path="m7172,8855l7087,8855,7087,8961,7130,8961,7132,8961,7141,8977,7141,9030,7131,9040,7172,9040,7172,9034,7172,8970,7172,8966,7145,8938,7116,8938,7116,8878,7172,8878,7172,8855xe" filled="true" fillcolor="#e76324" stroked="false">
                <v:path arrowok="t"/>
                <v:fill type="solid"/>
              </v:shape>
              <v:shape style="position:absolute;left:7087;top:8855;width:86;height:213" coordorigin="7087,8855" coordsize="86,213" path="m7172,8878l7141,8878,7141,8922,7172,8922,7172,8878xe" filled="true" fillcolor="#e76324" stroked="false">
                <v:path arrowok="t"/>
                <v:fill type="solid"/>
              </v:shape>
              <v:shape style="position:absolute;left:7552;top:9294;width:1396;height:239" type="#_x0000_t75" stroked="false">
                <v:imagedata r:id="rId50" o:title=""/>
              </v:shape>
            </v:group>
            <v:group style="position:absolute;left:6336;top:9291;width:88;height:215" coordorigin="6336,9291" coordsize="88,215">
              <v:shape style="position:absolute;left:6336;top:9291;width:88;height:215" coordorigin="6336,9291" coordsize="88,215" path="m6367,9445l6338,9445,6338,9472,6338,9479,6340,9490,6343,9495,6346,9498,6349,9501,6353,9503,6364,9505,6371,9506,6388,9506,6396,9505,6407,9503,6412,9501,6415,9498,6418,9495,6420,9490,6423,9479,6423,9478,6377,9478,6375,9478,6367,9468,6367,9445xe" filled="true" fillcolor="#e76324" stroked="false">
                <v:path arrowok="t"/>
                <v:fill type="solid"/>
              </v:shape>
              <v:shape style="position:absolute;left:6336;top:9291;width:88;height:215" coordorigin="6336,9291" coordsize="88,215" path="m6423,9412l6392,9412,6392,9468,6392,9473,6389,9477,6385,9478,6423,9478,6423,9472,6423,9412xe" filled="true" fillcolor="#e76324" stroked="false">
                <v:path arrowok="t"/>
                <v:fill type="solid"/>
              </v:shape>
              <v:shape style="position:absolute;left:6336;top:9291;width:88;height:215" coordorigin="6336,9291" coordsize="88,215" path="m6388,9291l6370,9291,6363,9291,6336,9390,6336,9395,6360,9424,6380,9424,6389,9420,6392,9412,6423,9412,6423,9400,6375,9400,6373,9400,6367,9328,6367,9324,6368,9322,6370,9320,6371,9319,6374,9318,6423,9318,6423,9317,6396,9291,6388,9291xe" filled="true" fillcolor="#e76324" stroked="false">
                <v:path arrowok="t"/>
                <v:fill type="solid"/>
              </v:shape>
              <v:shape style="position:absolute;left:6336;top:9291;width:88;height:215" coordorigin="6336,9291" coordsize="88,215" path="m6423,9318l6385,9318,6388,9319,6389,9320,6391,9322,6392,9324,6392,9328,6392,9388,6392,9392,6390,9396,6386,9399,6383,9400,6423,9400,6423,9324,6423,9318xe" filled="true" fillcolor="#e76324" stroked="false">
                <v:path arrowok="t"/>
                <v:fill type="solid"/>
              </v:shape>
            </v:group>
            <v:group style="position:absolute;left:6444;top:9468;width:28;height:35" coordorigin="6444,9468" coordsize="28,35">
              <v:shape style="position:absolute;left:6444;top:9468;width:28;height:35" coordorigin="6444,9468" coordsize="28,35" path="m6444,9485l6472,9485e" filled="false" stroked="true" strokeweight="1.851pt" strokecolor="#e76324">
                <v:path arrowok="t"/>
              </v:shape>
            </v:group>
            <v:group style="position:absolute;left:6444;top:9363;width:28;height:35" coordorigin="6444,9363" coordsize="28,35">
              <v:shape style="position:absolute;left:6444;top:9363;width:28;height:35" coordorigin="6444,9363" coordsize="28,35" path="m6444,9380l6472,9380e" filled="false" stroked="true" strokeweight="1.851pt" strokecolor="#e76324">
                <v:path arrowok="t"/>
              </v:shape>
            </v:group>
            <v:group style="position:absolute;left:6493;top:9291;width:86;height:215" coordorigin="6493,9291" coordsize="86,215">
              <v:shape style="position:absolute;left:6493;top:9291;width:86;height:215" coordorigin="6493,9291" coordsize="86,215" path="m6522,9421l6493,9421,6493,9473,6526,9506,6544,9506,6578,9478,6530,9478,6526,9477,6523,9473,6522,9468,6522,9421xe" filled="true" fillcolor="#e76324" stroked="false">
                <v:path arrowok="t"/>
                <v:fill type="solid"/>
              </v:shape>
              <v:shape style="position:absolute;left:6493;top:9291;width:86;height:215" coordorigin="6493,9291" coordsize="86,215" path="m6578,9318l6531,9318,6539,9318,6543,9319,6548,9367,6547,9370,6544,9375,6541,9376,6518,9376,6518,9403,6538,9403,6540,9403,6548,9468,6547,9472,6544,9477,6540,9478,6578,9478,6578,9473,6578,9419,6578,9413,6560,9390,6560,9389,6578,9367,6578,9320,6578,9318xe" filled="true" fillcolor="#e76324" stroked="false">
                <v:path arrowok="t"/>
                <v:fill type="solid"/>
              </v:shape>
              <v:shape style="position:absolute;left:6493;top:9291;width:86;height:215" coordorigin="6493,9291" coordsize="86,215" path="m6544,9291l6526,9291,6519,9291,6493,9359,6522,9359,6522,9328,6522,9325,6531,9318,6578,9318,6578,9317,6551,9291,6544,9291xe" filled="true" fillcolor="#e76324" stroked="false">
                <v:path arrowok="t"/>
                <v:fill type="solid"/>
              </v:shape>
            </v:group>
            <v:group style="position:absolute;left:6598;top:9291;width:88;height:215" coordorigin="6598,9291" coordsize="88,215">
              <v:shape style="position:absolute;left:6598;top:9291;width:88;height:215" coordorigin="6598,9291" coordsize="88,215" path="m6650,9291l6632,9291,6625,9291,6598,9472,6598,9479,6632,9506,6650,9506,6684,9478,6636,9478,6633,9477,6631,9476,6630,9474,6629,9472,6628,9468,6628,9328,6638,9318,6684,9318,6684,9317,6658,9291,6650,9291xe" filled="true" fillcolor="#e76324" stroked="false">
                <v:path arrowok="t"/>
                <v:fill type="solid"/>
              </v:shape>
              <v:shape style="position:absolute;left:6598;top:9291;width:88;height:215" coordorigin="6598,9291" coordsize="88,215" path="m6684,9318l6647,9318,6650,9319,6653,9323,6654,9328,6654,9468,6654,9472,6653,9474,6651,9476,6650,9477,6646,9478,6684,9478,6685,9472,6685,9322,6684,9318xe" filled="true" fillcolor="#e76324" stroked="false">
                <v:path arrowok="t"/>
                <v:fill type="solid"/>
              </v:shape>
            </v:group>
            <v:group style="position:absolute;left:6700;top:9403;width:44;height:24" coordorigin="6700,9403" coordsize="44,24">
              <v:shape style="position:absolute;left:6700;top:9403;width:44;height:24" coordorigin="6700,9403" coordsize="44,24" path="m6700,9415l6743,9415e" filled="false" stroked="true" strokeweight="1.294pt" strokecolor="#e76324">
                <v:path arrowok="t"/>
              </v:shape>
            </v:group>
            <v:group style="position:absolute;left:6788;top:9319;width:2;height:184" coordorigin="6788,9319" coordsize="2,184">
              <v:shape style="position:absolute;left:6788;top:9319;width:2;height:184" coordorigin="6788,9319" coordsize="0,184" path="m6788,9319l6788,9503e" filled="false" stroked="true" strokeweight="1.639pt" strokecolor="#e76324">
                <v:path arrowok="t"/>
              </v:shape>
            </v:group>
            <v:group style="position:absolute;left:6754;top:9293;width:50;height:26" coordorigin="6754,9293" coordsize="50,26">
              <v:shape style="position:absolute;left:6754;top:9293;width:50;height:26" coordorigin="6754,9293" coordsize="50,26" path="m6754,9306l6803,9306e" filled="false" stroked="true" strokeweight="1.4pt" strokecolor="#e76324">
                <v:path arrowok="t"/>
              </v:shape>
            </v:group>
            <v:group style="position:absolute;left:6824;top:9291;width:88;height:215" coordorigin="6824,9291" coordsize="88,215">
              <v:shape style="position:absolute;left:6824;top:9291;width:88;height:215" coordorigin="6824,9291" coordsize="88,215" path="m6877,9291l6859,9291,6851,9291,6824,9472,6825,9479,6859,9506,6877,9506,6911,9478,6863,9478,6859,9477,6858,9476,6856,9474,6855,9472,6855,9468,6855,9328,6865,9318,6911,9318,6911,9317,6884,9291,6877,9291xe" filled="true" fillcolor="#e76324" stroked="false">
                <v:path arrowok="t"/>
                <v:fill type="solid"/>
              </v:shape>
              <v:shape style="position:absolute;left:6824;top:9291;width:88;height:215" coordorigin="6824,9291" coordsize="88,215" path="m6911,9318l6873,9318,6877,9319,6880,9323,6881,9328,6881,9468,6880,9472,6879,9474,6878,9476,6876,9477,6873,9478,6911,9478,6911,9472,6911,9322,6911,9318xe" filled="true" fillcolor="#e76324" stroked="false">
                <v:path arrowok="t"/>
                <v:fill type="solid"/>
              </v:shape>
            </v:group>
            <v:group style="position:absolute;left:6933;top:9468;width:28;height:35" coordorigin="6933,9468" coordsize="28,35">
              <v:shape style="position:absolute;left:6933;top:9468;width:28;height:35" coordorigin="6933,9468" coordsize="28,35" path="m6933,9485l6961,9485e" filled="false" stroked="true" strokeweight="1.851pt" strokecolor="#e76324">
                <v:path arrowok="t"/>
              </v:shape>
            </v:group>
            <v:group style="position:absolute;left:6933;top:9363;width:28;height:35" coordorigin="6933,9363" coordsize="28,35">
              <v:shape style="position:absolute;left:6933;top:9363;width:28;height:35" coordorigin="6933,9363" coordsize="28,35" path="m6933,9380l6961,9380e" filled="false" stroked="true" strokeweight="1.851pt" strokecolor="#e76324">
                <v:path arrowok="t"/>
              </v:shape>
            </v:group>
            <v:group style="position:absolute;left:6981;top:9291;width:86;height:215" coordorigin="6981,9291" coordsize="86,215">
              <v:shape style="position:absolute;left:6981;top:9291;width:86;height:215" coordorigin="6981,9291" coordsize="86,215" path="m7010,9421l6981,9421,6981,9473,7014,9506,7032,9506,7066,9478,7018,9478,7015,9477,7011,9473,7010,9468,7010,9421xe" filled="true" fillcolor="#e76324" stroked="false">
                <v:path arrowok="t"/>
                <v:fill type="solid"/>
              </v:shape>
              <v:shape style="position:absolute;left:6981;top:9291;width:86;height:215" coordorigin="6981,9291" coordsize="86,215" path="m7066,9318l7020,9318,7028,9318,7031,9319,7036,9367,7035,9370,7032,9375,7029,9376,7006,9376,7006,9403,7026,9403,7029,9403,7036,9468,7035,9472,7032,9477,7029,9478,7066,9478,7067,9473,7067,9419,7066,9413,7048,9390,7048,9389,7067,9367,7066,9320,7066,9318xe" filled="true" fillcolor="#e76324" stroked="false">
                <v:path arrowok="t"/>
                <v:fill type="solid"/>
              </v:shape>
              <v:shape style="position:absolute;left:6981;top:9291;width:86;height:215" coordorigin="6981,9291" coordsize="86,215" path="m7032,9291l7014,9291,7007,9291,6981,9359,7010,9359,7010,9328,7011,9325,7020,9318,7066,9318,7066,9317,7039,9291,7032,9291xe" filled="true" fillcolor="#e76324" stroked="false">
                <v:path arrowok="t"/>
                <v:fill type="solid"/>
              </v:shape>
            </v:group>
            <v:group style="position:absolute;left:7086;top:9291;width:88;height:215" coordorigin="7086,9291" coordsize="88,215">
              <v:shape style="position:absolute;left:7086;top:9291;width:88;height:215" coordorigin="7086,9291" coordsize="88,215" path="m7139,9291l7121,9291,7113,9291,7086,9472,7087,9479,7121,9506,7139,9506,7173,9478,7124,9478,7121,9477,7120,9476,7118,9474,7117,9472,7117,9468,7117,9328,7127,9318,7173,9318,7173,9317,7146,9291,7139,9291xe" filled="true" fillcolor="#e76324" stroked="false">
                <v:path arrowok="t"/>
                <v:fill type="solid"/>
              </v:shape>
              <v:shape style="position:absolute;left:7086;top:9291;width:88;height:215" coordorigin="7086,9291" coordsize="88,215" path="m7173,9318l7135,9318,7139,9319,7142,9323,7143,9328,7142,9468,7142,9472,7141,9474,7139,9476,7138,9477,7135,9478,7173,9478,7173,9472,7173,9322,7173,9318xe" filled="true" fillcolor="#e76324" stroked="false">
                <v:path arrowok="t"/>
                <v:fill type="solid"/>
              </v:shape>
              <v:shape style="position:absolute;left:7550;top:9695;width:1194;height:265" type="#_x0000_t75" stroked="false">
                <v:imagedata r:id="rId51" o:title=""/>
              </v:shape>
            </v:group>
            <v:group style="position:absolute;left:6397;top:9721;width:2;height:184" coordorigin="6397,9721" coordsize="2,184">
              <v:shape style="position:absolute;left:6397;top:9721;width:2;height:184" coordorigin="6397,9721" coordsize="0,184" path="m6397,9721l6397,9905e" filled="false" stroked="true" strokeweight="1.639pt" strokecolor="#e76324">
                <v:path arrowok="t"/>
              </v:shape>
            </v:group>
            <v:group style="position:absolute;left:6363;top:9695;width:50;height:26" coordorigin="6363,9695" coordsize="50,26">
              <v:shape style="position:absolute;left:6363;top:9695;width:50;height:26" coordorigin="6363,9695" coordsize="50,26" path="m6363,9708l6412,9708e" filled="false" stroked="true" strokeweight="1.4pt" strokecolor="#e76324">
                <v:path arrowok="t"/>
              </v:shape>
            </v:group>
            <v:group style="position:absolute;left:6433;top:9692;width:88;height:215" coordorigin="6433,9692" coordsize="88,215">
              <v:shape style="position:absolute;left:6433;top:9692;width:88;height:215" coordorigin="6433,9692" coordsize="88,215" path="m6486,9692l6468,9692,6460,9693,6433,9873,6434,9880,6468,9907,6486,9907,6520,9880,6472,9880,6468,9879,6467,9878,6465,9875,6464,9874,6464,9869,6464,9729,6474,9719,6520,9719,6520,9719,6493,9693,6486,9692xe" filled="true" fillcolor="#e76324" stroked="false">
                <v:path arrowok="t"/>
                <v:fill type="solid"/>
              </v:shape>
              <v:shape style="position:absolute;left:6433;top:9692;width:88;height:215" coordorigin="6433,9692" coordsize="88,215" path="m6520,9719l6482,9719,6486,9720,6489,9724,6490,9729,6490,9869,6489,9873,6488,9875,6487,9878,6485,9879,6482,9880,6520,9880,6520,9873,6520,9724,6520,9719xe" filled="true" fillcolor="#e76324" stroked="false">
                <v:path arrowok="t"/>
                <v:fill type="solid"/>
              </v:shape>
            </v:group>
            <v:group style="position:absolute;left:6542;top:9869;width:28;height:35" coordorigin="6542,9869" coordsize="28,35">
              <v:shape style="position:absolute;left:6542;top:9869;width:28;height:35" coordorigin="6542,9869" coordsize="28,35" path="m6542,9887l6570,9887e" filled="false" stroked="true" strokeweight="1.851pt" strokecolor="#e76324">
                <v:path arrowok="t"/>
              </v:shape>
            </v:group>
            <v:group style="position:absolute;left:6542;top:9764;width:28;height:35" coordorigin="6542,9764" coordsize="28,35">
              <v:shape style="position:absolute;left:6542;top:9764;width:28;height:35" coordorigin="6542,9764" coordsize="28,35" path="m6542,9781l6570,9781e" filled="false" stroked="true" strokeweight="1.851pt" strokecolor="#e76324">
                <v:path arrowok="t"/>
              </v:shape>
            </v:group>
            <v:group style="position:absolute;left:6592;top:9693;width:95;height:211" coordorigin="6592,9693" coordsize="95,211">
              <v:shape style="position:absolute;left:6592;top:9693;width:95;height:211" coordorigin="6592,9693" coordsize="95,211" path="m6674,9844l6643,9844,6643,9904,6674,9904,6674,9844xe" filled="true" fillcolor="#e76324" stroked="false">
                <v:path arrowok="t"/>
                <v:fill type="solid"/>
              </v:shape>
              <v:shape style="position:absolute;left:6592;top:9693;width:95;height:211" coordorigin="6592,9693" coordsize="95,211" path="m6621,9693l6592,9693,6592,9844,6687,9844,6687,9818,6620,9818,6621,9693xe" filled="true" fillcolor="#e76324" stroked="false">
                <v:path arrowok="t"/>
                <v:fill type="solid"/>
              </v:shape>
              <v:shape style="position:absolute;left:6592;top:9693;width:95;height:211" coordorigin="6592,9693" coordsize="95,211" path="m6674,9727l6643,9727,6643,9818,6674,9818,6674,9727xe" filled="true" fillcolor="#e76324" stroked="false">
                <v:path arrowok="t"/>
                <v:fill type="solid"/>
              </v:shape>
            </v:group>
            <v:group style="position:absolute;left:6702;top:9695;width:86;height:213" coordorigin="6702,9695" coordsize="86,213">
              <v:shape style="position:absolute;left:6702;top:9695;width:86;height:213" coordorigin="6702,9695" coordsize="86,213" path="m6732,9825l6702,9825,6703,9874,6736,9907,6753,9907,6788,9880,6741,9880,6739,9880,6732,9870,6732,9825xe" filled="true" fillcolor="#e76324" stroked="false">
                <v:path arrowok="t"/>
                <v:fill type="solid"/>
              </v:shape>
              <v:shape style="position:absolute;left:6702;top:9695;width:86;height:213" coordorigin="6702,9695" coordsize="86,213" path="m6788,9695l6703,9695,6702,9801,6746,9801,6748,9801,6757,9817,6757,9870,6747,9880,6788,9880,6788,9874,6788,9810,6788,9806,6761,9778,6732,9778,6732,9718,6788,9718,6788,9695xe" filled="true" fillcolor="#e76324" stroked="false">
                <v:path arrowok="t"/>
                <v:fill type="solid"/>
              </v:shape>
              <v:shape style="position:absolute;left:6702;top:9695;width:86;height:213" coordorigin="6702,9695" coordsize="86,213" path="m6788,9718l6757,9718,6757,9762,6788,9762,6788,9718xe" filled="true" fillcolor="#e76324" stroked="false">
                <v:path arrowok="t"/>
                <v:fill type="solid"/>
              </v:shape>
            </v:group>
            <v:group style="position:absolute;left:6804;top:9804;width:44;height:24" coordorigin="6804,9804" coordsize="44,24">
              <v:shape style="position:absolute;left:6804;top:9804;width:44;height:24" coordorigin="6804,9804" coordsize="44,24" path="m6804,9816l6848,9816e" filled="false" stroked="true" strokeweight="1.294pt" strokecolor="#e76324">
                <v:path arrowok="t"/>
              </v:shape>
            </v:group>
            <v:group style="position:absolute;left:6892;top:9721;width:2;height:184" coordorigin="6892,9721" coordsize="2,184">
              <v:shape style="position:absolute;left:6892;top:9721;width:2;height:184" coordorigin="6892,9721" coordsize="0,184" path="m6892,9721l6892,9905e" filled="false" stroked="true" strokeweight="1.639pt" strokecolor="#e76324">
                <v:path arrowok="t"/>
              </v:shape>
            </v:group>
            <v:group style="position:absolute;left:6858;top:9695;width:50;height:26" coordorigin="6858,9695" coordsize="50,26">
              <v:shape style="position:absolute;left:6858;top:9695;width:50;height:26" coordorigin="6858,9695" coordsize="50,26" path="m6858,9708l6907,9708e" filled="false" stroked="true" strokeweight="1.4pt" strokecolor="#e76324">
                <v:path arrowok="t"/>
              </v:shape>
            </v:group>
            <v:group style="position:absolute;left:6931;top:9869;width:28;height:35" coordorigin="6931,9869" coordsize="28,35">
              <v:shape style="position:absolute;left:6931;top:9869;width:28;height:35" coordorigin="6931,9869" coordsize="28,35" path="m6931,9887l6958,9887e" filled="false" stroked="true" strokeweight="1.851pt" strokecolor="#e76324">
                <v:path arrowok="t"/>
              </v:shape>
            </v:group>
            <v:group style="position:absolute;left:6931;top:9764;width:28;height:35" coordorigin="6931,9764" coordsize="28,35">
              <v:shape style="position:absolute;left:6931;top:9764;width:28;height:35" coordorigin="6931,9764" coordsize="28,35" path="m6931,9781l6958,9781e" filled="false" stroked="true" strokeweight="1.851pt" strokecolor="#e76324">
                <v:path arrowok="t"/>
              </v:shape>
            </v:group>
            <v:group style="position:absolute;left:6980;top:9692;width:88;height:215" coordorigin="6980,9692" coordsize="88,215">
              <v:shape style="position:absolute;left:6980;top:9692;width:88;height:215" coordorigin="6980,9692" coordsize="88,215" path="m7032,9692l7014,9692,7007,9693,6980,9873,6980,9880,7014,9907,7032,9907,7066,9880,7018,9880,7015,9879,7013,9878,7011,9875,7011,9874,7010,9869,7010,9729,7020,9719,7066,9719,7066,9719,7040,9693,7032,9692xe" filled="true" fillcolor="#e76324" stroked="false">
                <v:path arrowok="t"/>
                <v:fill type="solid"/>
              </v:shape>
              <v:shape style="position:absolute;left:6980;top:9692;width:88;height:215" coordorigin="6980,9692" coordsize="88,215" path="m7066,9719l7029,9719,7032,9720,7035,9724,7036,9729,7036,9869,7036,9873,7035,9875,7033,9878,7032,9879,7028,9880,7066,9880,7067,9873,7067,9724,7066,9719xe" filled="true" fillcolor="#e76324" stroked="false">
                <v:path arrowok="t"/>
                <v:fill type="solid"/>
              </v:shape>
            </v:group>
            <v:group style="position:absolute;left:7086;top:9692;width:88;height:215" coordorigin="7086,9692" coordsize="88,215">
              <v:shape style="position:absolute;left:7086;top:9692;width:88;height:215" coordorigin="7086,9692" coordsize="88,215" path="m7139,9692l7121,9692,7113,9693,7086,9873,7087,9880,7121,9907,7139,9907,7173,9880,7124,9880,7121,9879,7120,9878,7118,9875,7117,9874,7117,9869,7117,9729,7127,9719,7173,9719,7173,9719,7146,9693,7139,9692xe" filled="true" fillcolor="#e76324" stroked="false">
                <v:path arrowok="t"/>
                <v:fill type="solid"/>
              </v:shape>
              <v:shape style="position:absolute;left:7086;top:9692;width:88;height:215" coordorigin="7086,9692" coordsize="88,215" path="m7173,9719l7135,9719,7139,9720,7142,9724,7143,9729,7142,9869,7142,9873,7141,9875,7139,9878,7138,9879,7135,9880,7173,9880,7173,9873,7173,9724,7173,9719xe" filled="true" fillcolor="#e76324" stroked="false">
                <v:path arrowok="t"/>
                <v:fill type="solid"/>
              </v:shape>
            </v:group>
            <v:group style="position:absolute;left:7552;top:10332;width:62;height:26" coordorigin="7552,10332" coordsize="62,26">
              <v:shape style="position:absolute;left:7552;top:10332;width:62;height:26" coordorigin="7552,10332" coordsize="62,26" path="m7552,10345l7613,10345e" filled="false" stroked="true" strokeweight="1.4pt" strokecolor="#ffffff">
                <v:path arrowok="t"/>
              </v:shape>
            </v:group>
            <v:group style="position:absolute;left:7567;top:10148;width:2;height:184" coordorigin="7567,10148" coordsize="2,184">
              <v:shape style="position:absolute;left:7567;top:10148;width:2;height:184" coordorigin="7567,10148" coordsize="0,184" path="m7567,10148l7567,10332e" filled="false" stroked="true" strokeweight="1.625pt" strokecolor="#ffffff">
                <v:path arrowok="t"/>
              </v:shape>
            </v:group>
            <v:group style="position:absolute;left:7627;top:10199;width:78;height:161" coordorigin="7627,10199" coordsize="78,161">
              <v:shape style="position:absolute;left:7627;top:10199;width:78;height:161" coordorigin="7627,10199" coordsize="78,161" path="m7655,10199l7627,10199,7628,10335,7650,10359,7662,10359,7667,10358,7671,10356,7675,10354,7678,10351,7680,10348,7705,10348,7705,10335,7661,10335,7658,10334,7655,10331,7655,10328,7655,10199xe" filled="true" fillcolor="#ffffff" stroked="false">
                <v:path arrowok="t"/>
                <v:fill type="solid"/>
              </v:shape>
              <v:shape style="position:absolute;left:7627;top:10199;width:78;height:161" coordorigin="7627,10199" coordsize="78,161" path="m7705,10348l7680,10348,7680,10358,7705,10358,7705,10348xe" filled="true" fillcolor="#ffffff" stroked="false">
                <v:path arrowok="t"/>
                <v:fill type="solid"/>
              </v:shape>
              <v:shape style="position:absolute;left:7627;top:10199;width:78;height:161" coordorigin="7627,10199" coordsize="78,161" path="m7705,10199l7678,10199,7678,10327,7677,10329,7675,10331,7672,10334,7669,10335,7705,10335,7705,10199xe" filled="true" fillcolor="#ffffff" stroked="false">
                <v:path arrowok="t"/>
                <v:fill type="solid"/>
              </v:shape>
            </v:group>
            <v:group style="position:absolute;left:7729;top:10198;width:79;height:161" coordorigin="7729,10198" coordsize="79,161">
              <v:shape style="position:absolute;left:7729;top:10198;width:79;height:161" coordorigin="7729,10198" coordsize="79,161" path="m7754,10199l7729,10199,7729,10358,7756,10358,7756,10230,7757,10228,7758,10226,7760,10224,7762,10223,7765,10222,7807,10222,7806,10219,7805,10210,7804,10210,7754,10210,7754,10199xe" filled="true" fillcolor="#ffffff" stroked="false">
                <v:path arrowok="t"/>
                <v:fill type="solid"/>
              </v:shape>
              <v:shape style="position:absolute;left:7729;top:10198;width:79;height:161" coordorigin="7729,10198" coordsize="79,161" path="m7807,10222l7773,10222,7776,10223,7779,10226,7780,10229,7780,10358,7807,10358,7807,10222xe" filled="true" fillcolor="#ffffff" stroked="false">
                <v:path arrowok="t"/>
                <v:fill type="solid"/>
              </v:shape>
              <v:shape style="position:absolute;left:7729;top:10198;width:79;height:161" coordorigin="7729,10198" coordsize="79,161" path="m7784,10198l7772,10198,7767,10199,7759,10203,7756,10206,7754,10210,7804,10210,7784,10198xe" filled="true" fillcolor="#ffffff" stroked="false">
                <v:path arrowok="t"/>
                <v:fill type="solid"/>
              </v:shape>
            </v:group>
            <v:group style="position:absolute;left:7827;top:10196;width:74;height:165" coordorigin="7827,10196" coordsize="74,165">
              <v:shape style="position:absolute;left:7827;top:10196;width:74;height:165" coordorigin="7827,10196" coordsize="74,165" path="m7873,10196l7857,10196,7851,10197,7827,10222,7827,10336,7857,10361,7872,10361,7901,10336,7860,10336,7857,10335,7854,10332,7853,10329,7853,10228,7854,10225,7857,10223,7860,10222,7901,10222,7901,10217,7879,10197,7873,10196xe" filled="true" fillcolor="#ffffff" stroked="false">
                <v:path arrowok="t"/>
                <v:fill type="solid"/>
              </v:shape>
              <v:shape style="position:absolute;left:7827;top:10196;width:74;height:165" coordorigin="7827,10196" coordsize="74,165" path="m7901,10283l7876,10283,7876,10329,7876,10331,7873,10335,7870,10336,7901,10336,7901,10283xe" filled="true" fillcolor="#ffffff" stroked="false">
                <v:path arrowok="t"/>
                <v:fill type="solid"/>
              </v:shape>
              <v:shape style="position:absolute;left:7827;top:10196;width:74;height:165" coordorigin="7827,10196" coordsize="74,165" path="m7901,10222l7870,10222,7873,10223,7876,10225,7876,10228,7876,10258,7901,10258,7901,10222xe" filled="true" fillcolor="#ffffff" stroked="false">
                <v:path arrowok="t"/>
                <v:fill type="solid"/>
              </v:shape>
            </v:group>
            <v:group style="position:absolute;left:7922;top:10148;width:79;height:210" coordorigin="7922,10148" coordsize="79,210">
              <v:shape style="position:absolute;left:7922;top:10148;width:79;height:210" coordorigin="7922,10148" coordsize="79,210" path="m7949,10148l7922,10148,7922,10358,7949,10358,7949,10230,7950,10228,7951,10226,7953,10224,7955,10223,7958,10222,8000,10222,8000,10219,7998,10210,7997,10209,7949,10209,7949,10148xe" filled="true" fillcolor="#ffffff" stroked="false">
                <v:path arrowok="t"/>
                <v:fill type="solid"/>
              </v:shape>
              <v:shape style="position:absolute;left:7922;top:10148;width:79;height:210" coordorigin="7922,10148" coordsize="79,210" path="m8000,10222l7966,10222,7969,10223,7972,10226,7973,10229,7973,10358,8000,10358,8000,10222xe" filled="true" fillcolor="#ffffff" stroked="false">
                <v:path arrowok="t"/>
                <v:fill type="solid"/>
              </v:shape>
              <v:shape style="position:absolute;left:7922;top:10148;width:79;height:210" coordorigin="7922,10148" coordsize="79,210" path="m7978,10198l7961,10198,7953,10201,7949,10209,7997,10209,7978,10198xe" filled="true" fillcolor="#ffffff" stroked="false">
                <v:path arrowok="t"/>
                <v:fill type="solid"/>
              </v:shape>
            </v:group>
            <v:group style="position:absolute;left:6463;top:10159;width:2;height:184" coordorigin="6463,10159" coordsize="2,184">
              <v:shape style="position:absolute;left:6463;top:10159;width:2;height:184" coordorigin="6463,10159" coordsize="0,184" path="m6463,10159l6463,10343e" filled="false" stroked="true" strokeweight="1.639pt" strokecolor="#e76324">
                <v:path arrowok="t"/>
              </v:shape>
            </v:group>
            <v:group style="position:absolute;left:6430;top:10133;width:50;height:26" coordorigin="6430,10133" coordsize="50,26">
              <v:shape style="position:absolute;left:6430;top:10133;width:50;height:26" coordorigin="6430,10133" coordsize="50,26" path="m6430,10146l6479,10146e" filled="false" stroked="true" strokeweight="1.4pt" strokecolor="#e76324">
                <v:path arrowok="t"/>
              </v:shape>
            </v:group>
            <v:group style="position:absolute;left:6502;top:10308;width:28;height:35" coordorigin="6502,10308" coordsize="28,35">
              <v:shape style="position:absolute;left:6502;top:10308;width:28;height:35" coordorigin="6502,10308" coordsize="28,35" path="m6502,10325l6530,10325e" filled="false" stroked="true" strokeweight="1.851pt" strokecolor="#e76324">
                <v:path arrowok="t"/>
              </v:shape>
            </v:group>
            <v:group style="position:absolute;left:6502;top:10202;width:28;height:35" coordorigin="6502,10202" coordsize="28,35">
              <v:shape style="position:absolute;left:6502;top:10202;width:28;height:35" coordorigin="6502,10202" coordsize="28,35" path="m6502,10220l6530,10220e" filled="false" stroked="true" strokeweight="1.851pt" strokecolor="#e76324">
                <v:path arrowok="t"/>
              </v:shape>
            </v:group>
            <v:group style="position:absolute;left:6551;top:10131;width:88;height:215" coordorigin="6551,10131" coordsize="88,215">
              <v:shape style="position:absolute;left:6551;top:10131;width:88;height:215" coordorigin="6551,10131" coordsize="88,215" path="m6604,10131l6586,10131,6578,10131,6551,10312,6552,10319,6586,10345,6604,10345,6638,10318,6589,10318,6586,10317,6585,10316,6583,10314,6582,10312,6582,10308,6582,10168,6592,10158,6638,10158,6638,10157,6611,10131,6604,10131xe" filled="true" fillcolor="#e76324" stroked="false">
                <v:path arrowok="t"/>
                <v:fill type="solid"/>
              </v:shape>
              <v:shape style="position:absolute;left:6551;top:10131;width:88;height:215" coordorigin="6551,10131" coordsize="88,215" path="m6638,10158l6600,10158,6604,10159,6607,10163,6608,10168,6607,10308,6607,10312,6606,10314,6604,10316,6603,10317,6600,10318,6638,10318,6638,10312,6638,10162,6638,10158xe" filled="true" fillcolor="#e76324" stroked="false">
                <v:path arrowok="t"/>
                <v:fill type="solid"/>
              </v:shape>
            </v:group>
            <v:group style="position:absolute;left:6657;top:10131;width:88;height:215" coordorigin="6657,10131" coordsize="88,215">
              <v:shape style="position:absolute;left:6657;top:10131;width:88;height:215" coordorigin="6657,10131" coordsize="88,215" path="m6710,10131l6692,10131,6685,10131,6657,10312,6658,10319,6692,10345,6710,10345,6744,10318,6696,10318,6692,10317,6691,10316,6689,10314,6689,10312,6688,10308,6688,10168,6698,10158,6744,10158,6744,10157,6717,10131,6710,10131xe" filled="true" fillcolor="#e76324" stroked="false">
                <v:path arrowok="t"/>
                <v:fill type="solid"/>
              </v:shape>
              <v:shape style="position:absolute;left:6657;top:10131;width:88;height:215" coordorigin="6657,10131" coordsize="88,215" path="m6744,10158l6706,10158,6710,10159,6713,10163,6714,10168,6714,10308,6713,10312,6713,10314,6711,10316,6709,10317,6706,10318,6744,10318,6745,10312,6744,10162,6744,10158xe" filled="true" fillcolor="#e76324" stroked="false">
                <v:path arrowok="t"/>
                <v:fill type="solid"/>
              </v:shape>
            </v:group>
            <v:group style="position:absolute;left:6760;top:10243;width:44;height:24" coordorigin="6760,10243" coordsize="44,24">
              <v:shape style="position:absolute;left:6760;top:10243;width:44;height:24" coordorigin="6760,10243" coordsize="44,24" path="m6760,10254l6803,10254e" filled="false" stroked="true" strokeweight="1.294pt" strokecolor="#e76324">
                <v:path arrowok="t"/>
              </v:shape>
            </v:group>
            <v:group style="position:absolute;left:6820;top:10131;width:88;height:213" coordorigin="6820,10131" coordsize="88,213">
              <v:shape style="position:absolute;left:6820;top:10131;width:88;height:213" coordorigin="6820,10131" coordsize="88,213" path="m6907,10158l6867,10158,6869,10158,6872,10159,6877,10199,6876,10203,6873,10208,6870,10210,6866,10213,6837,10230,6834,10233,6820,10271,6820,10343,6908,10343,6908,10316,6851,10316,6851,10265,6891,10232,6894,10230,6907,10203,6907,10162,6907,10158xe" filled="true" fillcolor="#e76324" stroked="false">
                <v:path arrowok="t"/>
                <v:fill type="solid"/>
              </v:shape>
              <v:shape style="position:absolute;left:6820;top:10131;width:88;height:213" coordorigin="6820,10131" coordsize="88,213" path="m6908,10265l6877,10265,6877,10316,6908,10316,6908,10265xe" filled="true" fillcolor="#e76324" stroked="false">
                <v:path arrowok="t"/>
                <v:fill type="solid"/>
              </v:shape>
              <v:shape style="position:absolute;left:6820;top:10131;width:88;height:213" coordorigin="6820,10131" coordsize="88,213" path="m6873,10131l6855,10131,6848,10131,6821,10201,6851,10201,6851,10168,6852,10163,6855,10159,6858,10158,6907,10158,6907,10157,6881,10131,6873,10131xe" filled="true" fillcolor="#e76324" stroked="false">
                <v:path arrowok="t"/>
                <v:fill type="solid"/>
              </v:shape>
            </v:group>
            <v:group style="position:absolute;left:6931;top:10308;width:28;height:35" coordorigin="6931,10308" coordsize="28,35">
              <v:shape style="position:absolute;left:6931;top:10308;width:28;height:35" coordorigin="6931,10308" coordsize="28,35" path="m6931,10325l6958,10325e" filled="false" stroked="true" strokeweight="1.851pt" strokecolor="#e76324">
                <v:path arrowok="t"/>
              </v:shape>
            </v:group>
            <v:group style="position:absolute;left:6931;top:10202;width:28;height:35" coordorigin="6931,10202" coordsize="28,35">
              <v:shape style="position:absolute;left:6931;top:10202;width:28;height:35" coordorigin="6931,10202" coordsize="28,35" path="m6931,10220l6958,10220e" filled="false" stroked="true" strokeweight="1.851pt" strokecolor="#e76324">
                <v:path arrowok="t"/>
              </v:shape>
            </v:group>
            <v:group style="position:absolute;left:6980;top:10131;width:88;height:215" coordorigin="6980,10131" coordsize="88,215">
              <v:shape style="position:absolute;left:6980;top:10131;width:88;height:215" coordorigin="6980,10131" coordsize="88,215" path="m7032,10131l7014,10131,7007,10131,6980,10312,6980,10319,7014,10345,7032,10345,7066,10318,7018,10318,7015,10317,7013,10316,7011,10314,7011,10312,7010,10308,7010,10168,7020,10158,7066,10158,7066,10157,7040,10131,7032,10131xe" filled="true" fillcolor="#e76324" stroked="false">
                <v:path arrowok="t"/>
                <v:fill type="solid"/>
              </v:shape>
              <v:shape style="position:absolute;left:6980;top:10131;width:88;height:215" coordorigin="6980,10131" coordsize="88,215" path="m7066,10158l7029,10158,7032,10159,7035,10163,7036,10168,7036,10308,7036,10312,7035,10314,7033,10316,7032,10317,7028,10318,7066,10318,7067,10312,7067,10162,7066,10158xe" filled="true" fillcolor="#e76324" stroked="false">
                <v:path arrowok="t"/>
                <v:fill type="solid"/>
              </v:shape>
            </v:group>
            <v:group style="position:absolute;left:7086;top:10131;width:88;height:215" coordorigin="7086,10131" coordsize="88,215">
              <v:shape style="position:absolute;left:7086;top:10131;width:88;height:215" coordorigin="7086,10131" coordsize="88,215" path="m7139,10131l7121,10131,7113,10131,7086,10312,7087,10319,7121,10345,7139,10345,7173,10318,7124,10318,7121,10317,7120,10316,7118,10314,7117,10312,7117,10308,7117,10168,7127,10158,7173,10158,7173,10157,7146,10131,7139,10131xe" filled="true" fillcolor="#e76324" stroked="false">
                <v:path arrowok="t"/>
                <v:fill type="solid"/>
              </v:shape>
              <v:shape style="position:absolute;left:7086;top:10131;width:88;height:215" coordorigin="7086,10131" coordsize="88,215" path="m7173,10158l7135,10158,7139,10159,7142,10163,7143,10168,7142,10308,7142,10312,7141,10314,7139,10316,7138,10317,7135,10318,7173,10318,7173,10312,7173,10162,7173,10158xe" filled="true" fillcolor="#e76324" stroked="false">
                <v:path arrowok="t"/>
                <v:fill type="solid"/>
              </v:shape>
              <v:shape style="position:absolute;left:7552;top:10572;width:1119;height:239" type="#_x0000_t75" stroked="false">
                <v:imagedata r:id="rId52" o:title=""/>
              </v:shape>
              <v:shape style="position:absolute;left:6399;top:10569;width:774;height:231" type="#_x0000_t75" stroked="false">
                <v:imagedata r:id="rId53" o:title=""/>
              </v:shape>
            </v:group>
            <v:group style="position:absolute;left:6822;top:10969;width:88;height:215" coordorigin="6822,10969" coordsize="88,215">
              <v:shape style="position:absolute;left:6822;top:10969;width:88;height:215" coordorigin="6822,10969" coordsize="88,215" path="m6874,10969l6857,10969,6849,10969,6822,11150,6823,11157,6857,11183,6875,11183,6909,11156,6863,11156,6861,11156,6853,11093,6854,11089,6855,11085,6859,11082,6862,11081,6908,11081,6908,11074,6906,11070,6905,11068,6853,11068,6853,11006,6853,11001,6857,10997,6860,10996,6907,10996,6907,10995,6881,10969,6874,10969xe" filled="true" fillcolor="#e76324" stroked="false">
                <v:path arrowok="t"/>
                <v:fill type="solid"/>
              </v:shape>
              <v:shape style="position:absolute;left:6822;top:10969;width:88;height:215" coordorigin="6822,10969" coordsize="88,215" path="m6908,11081l6869,11081,6871,11081,6874,11082,6879,11147,6878,11151,6874,11155,6871,11156,6909,11156,6909,11150,6909,11093,6909,11085,6908,11081xe" filled="true" fillcolor="#e76324" stroked="false">
                <v:path arrowok="t"/>
                <v:fill type="solid"/>
              </v:shape>
              <v:shape style="position:absolute;left:6822;top:10969;width:88;height:215" coordorigin="6822,10969" coordsize="88,215" path="m6886,11057l6865,11057,6857,11061,6853,11068,6905,11068,6902,11063,6899,11060,6891,11057,6886,11057xe" filled="true" fillcolor="#e76324" stroked="false">
                <v:path arrowok="t"/>
                <v:fill type="solid"/>
              </v:shape>
              <v:shape style="position:absolute;left:6822;top:10969;width:88;height:215" coordorigin="6822,10969" coordsize="88,215" path="m6907,10996l6868,10996,6870,10996,6874,10997,6878,11034,6908,11034,6908,11001,6907,10996xe" filled="true" fillcolor="#e76324" stroked="false">
                <v:path arrowok="t"/>
                <v:fill type="solid"/>
              </v:shape>
            </v:group>
            <v:group style="position:absolute;left:6931;top:11146;width:28;height:36" coordorigin="6931,11146" coordsize="28,36">
              <v:shape style="position:absolute;left:6931;top:11146;width:28;height:36" coordorigin="6931,11146" coordsize="28,36" path="m6931,11163l6958,11163e" filled="false" stroked="true" strokeweight="1.851pt" strokecolor="#e76324">
                <v:path arrowok="t"/>
              </v:shape>
            </v:group>
            <v:group style="position:absolute;left:6931;top:11041;width:28;height:36" coordorigin="6931,11041" coordsize="28,36">
              <v:shape style="position:absolute;left:6931;top:11041;width:28;height:36" coordorigin="6931,11041" coordsize="28,36" path="m6931,11058l6958,11058e" filled="false" stroked="true" strokeweight="1.851pt" strokecolor="#e76324">
                <v:path arrowok="t"/>
              </v:shape>
            </v:group>
            <v:group style="position:absolute;left:6980;top:10969;width:88;height:215" coordorigin="6980,10969" coordsize="88,215">
              <v:shape style="position:absolute;left:6980;top:10969;width:88;height:215" coordorigin="6980,10969" coordsize="88,215" path="m7032,10969l7014,10969,7007,10969,6980,11150,6980,11157,7014,11183,7032,11183,7066,11156,7018,11156,7015,11155,7013,11154,7011,11152,7011,11150,7010,11146,7010,11006,7020,10996,7066,10996,7066,10995,7040,10969,7032,10969xe" filled="true" fillcolor="#e76324" stroked="false">
                <v:path arrowok="t"/>
                <v:fill type="solid"/>
              </v:shape>
              <v:shape style="position:absolute;left:6980;top:10969;width:88;height:215" coordorigin="6980,10969" coordsize="88,215" path="m7066,10996l7029,10996,7032,10997,7035,11001,7036,11006,7036,11146,7036,11150,7035,11152,7033,11154,7032,11155,7028,11156,7066,11156,7067,11150,7067,11000,7066,10996xe" filled="true" fillcolor="#e76324" stroked="false">
                <v:path arrowok="t"/>
                <v:fill type="solid"/>
              </v:shape>
            </v:group>
            <v:group style="position:absolute;left:7086;top:10969;width:88;height:215" coordorigin="7086,10969" coordsize="88,215">
              <v:shape style="position:absolute;left:7086;top:10969;width:88;height:215" coordorigin="7086,10969" coordsize="88,215" path="m7139,10969l7121,10969,7113,10969,7086,11150,7087,11157,7121,11183,7139,11183,7173,11156,7124,11156,7121,11155,7120,11154,7118,11152,7117,11150,7117,11146,7117,11006,7127,10996,7173,10996,7173,10995,7146,10969,7139,10969xe" filled="true" fillcolor="#e76324" stroked="false">
                <v:path arrowok="t"/>
                <v:fill type="solid"/>
              </v:shape>
              <v:shape style="position:absolute;left:7086;top:10969;width:88;height:215" coordorigin="7086,10969" coordsize="88,215" path="m7173,10996l7135,10996,7139,10997,7142,11001,7143,11006,7142,11146,7142,11150,7141,11152,7139,11154,7138,11155,7135,11156,7173,11156,7173,11150,7173,11000,7173,10996xe" filled="true" fillcolor="#e76324" stroked="false">
                <v:path arrowok="t"/>
                <v:fill type="solid"/>
              </v:shape>
            </v:group>
            <v:group style="position:absolute;left:6084;top:7716;width:2;height:310" coordorigin="6084,7716" coordsize="2,310">
              <v:shape style="position:absolute;left:6084;top:7716;width:2;height:310" coordorigin="6084,7716" coordsize="0,310" path="m6084,7716l6084,8026e" filled="false" stroked="true" strokeweight="2.466pt" strokecolor="#e76324">
                <v:path arrowok="t"/>
              </v:shape>
            </v:group>
            <v:group style="position:absolute;left:6061;top:7808;width:93;height:2" coordorigin="6061,7808" coordsize="93,2">
              <v:shape style="position:absolute;left:6061;top:7808;width:93;height:2" coordorigin="6061,7808" coordsize="93,0" path="m6061,7808l6154,7808e" filled="false" stroked="true" strokeweight="2.1pt" strokecolor="#e76324">
                <v:path arrowok="t"/>
              </v:shape>
            </v:group>
            <v:group style="position:absolute;left:6061;top:7720;width:95;height:2" coordorigin="6061,7720" coordsize="95,2">
              <v:shape style="position:absolute;left:6061;top:7720;width:95;height:2" coordorigin="6061,7720" coordsize="95,0" path="m6061,7720l6155,7720e" filled="false" stroked="true" strokeweight="2.1pt" strokecolor="#e76324">
                <v:path arrowok="t"/>
              </v:shape>
            </v:group>
            <v:group style="position:absolute;left:6179;top:7778;width:116;height:249" coordorigin="6179,7778" coordsize="116,249">
              <v:shape style="position:absolute;left:6179;top:7778;width:116;height:249" coordorigin="6179,7778" coordsize="116,249" path="m6218,7780l6179,7780,6179,8026,6221,8026,6221,7829,6224,7820,6230,7815,6294,7815,6293,7803,6290,7796,6218,7796,6218,7780xe" filled="true" fillcolor="#e76324" stroked="false">
                <v:path arrowok="t"/>
                <v:fill type="solid"/>
              </v:shape>
              <v:shape style="position:absolute;left:6179;top:7778;width:116;height:249" coordorigin="6179,7778" coordsize="116,249" path="m6294,7815l6247,7815,6252,7817,6256,7822,6257,7826,6257,7889,6295,7889,6295,7826,6294,7815xe" filled="true" fillcolor="#e76324" stroked="false">
                <v:path arrowok="t"/>
                <v:fill type="solid"/>
              </v:shape>
              <v:shape style="position:absolute;left:6179;top:7778;width:116;height:249" coordorigin="6179,7778" coordsize="116,249" path="m6271,7778l6247,7778,6238,7779,6226,7786,6221,7791,6218,7796,6290,7796,6287,7788,6281,7781,6271,7778xe" filled="true" fillcolor="#e76324" stroked="false">
                <v:path arrowok="t"/>
                <v:fill type="solid"/>
              </v:shape>
            </v:group>
            <v:group style="position:absolute;left:6340;top:7680;width:2;height:346" coordorigin="6340,7680" coordsize="2,346">
              <v:shape style="position:absolute;left:6340;top:7680;width:2;height:346" coordorigin="6340,7680" coordsize="0,346" path="m6340,7680l6340,8026e" filled="false" stroked="true" strokeweight="2.178pt" strokecolor="#e76324">
                <v:path arrowok="t"/>
              </v:shape>
            </v:group>
            <v:group style="position:absolute;left:6395;top:7701;width:118;height:328" coordorigin="6395,7701" coordsize="118,328">
              <v:shape style="position:absolute;left:6395;top:7701;width:118;height:328" coordorigin="6395,7701" coordsize="118,328" path="m6444,7778l6427,7778,6420,7778,6397,7804,6395,7810,6395,7815,6395,7991,6395,7996,6397,8002,6398,8009,6427,8028,6445,8028,6453,8027,6465,8021,6470,8016,6474,8008,6513,8008,6513,7991,6446,7991,6441,7989,6439,7986,6437,7984,6436,7978,6436,7828,6437,7822,6439,7820,6441,7817,6446,7815,6513,7815,6513,7795,6470,7795,6467,7789,6463,7785,6452,7779,6444,7778xe" filled="true" fillcolor="#e76324" stroked="false">
                <v:path arrowok="t"/>
                <v:fill type="solid"/>
              </v:shape>
              <v:shape style="position:absolute;left:6395;top:7701;width:118;height:328" coordorigin="6395,7701" coordsize="118,328" path="m6513,8008l6474,8008,6474,8026,6513,8026,6513,8008xe" filled="true" fillcolor="#e76324" stroked="false">
                <v:path arrowok="t"/>
                <v:fill type="solid"/>
              </v:shape>
              <v:shape style="position:absolute;left:6395;top:7701;width:118;height:328" coordorigin="6395,7701" coordsize="118,328" path="m6513,7815l6462,7815,6468,7820,6471,7828,6471,7978,6468,7986,6462,7991,6513,7991,6513,7815xe" filled="true" fillcolor="#e76324" stroked="false">
                <v:path arrowok="t"/>
                <v:fill type="solid"/>
              </v:shape>
              <v:shape style="position:absolute;left:6395;top:7701;width:118;height:328" coordorigin="6395,7701" coordsize="118,328" path="m6513,7701l6470,7701,6470,7795,6513,7795,6513,7701xe" filled="true" fillcolor="#e76324" stroked="false">
                <v:path arrowok="t"/>
                <v:fill type="solid"/>
              </v:shape>
            </v:group>
            <v:group style="position:absolute;left:6546;top:7776;width:115;height:255" coordorigin="6546,7776" coordsize="115,255">
              <v:shape style="position:absolute;left:6546;top:7776;width:115;height:255" coordorigin="6546,7776" coordsize="115,255" path="m6601,7880l6570,7880,6560,7883,6549,7897,6546,7908,6546,7994,6587,8030,6614,8030,6628,8030,6648,8029,6655,8027,6660,8026,6660,7996,6597,7996,6594,7995,6584,7925,6585,7919,6589,7913,6594,7912,6660,7912,6660,7884,6620,7884,6618,7883,6615,7882,6607,7880,6601,7880xe" filled="true" fillcolor="#e76324" stroked="false">
                <v:path arrowok="t"/>
                <v:fill type="solid"/>
              </v:shape>
              <v:shape style="position:absolute;left:6546;top:7776;width:115;height:255" coordorigin="6546,7776" coordsize="115,255" path="m6660,7912l6594,7912,6610,7912,6615,7912,6618,7913,6620,7914,6620,7995,6619,7995,6614,7995,6601,7996,6660,7996,6660,7912xe" filled="true" fillcolor="#e76324" stroked="false">
                <v:path arrowok="t"/>
                <v:fill type="solid"/>
              </v:shape>
              <v:shape style="position:absolute;left:6546;top:7776;width:115;height:255" coordorigin="6546,7776" coordsize="115,255" path="m6660,7811l6609,7811,6614,7813,6618,7818,6620,7824,6620,7884,6660,7884,6660,7816,6660,7811xe" filled="true" fillcolor="#e76324" stroked="false">
                <v:path arrowok="t"/>
                <v:fill type="solid"/>
              </v:shape>
              <v:shape style="position:absolute;left:6546;top:7776;width:115;height:255" coordorigin="6546,7776" coordsize="115,255" path="m6613,7776l6590,7776,6581,7776,6546,7816,6546,7857,6584,7857,6584,7824,6585,7819,6589,7813,6594,7811,6660,7811,6660,7807,6623,7776,6613,7776xe" filled="true" fillcolor="#e76324" stroked="false">
                <v:path arrowok="t"/>
                <v:fill type="solid"/>
              </v:shape>
            </v:group>
            <v:group style="position:absolute;left:6691;top:7780;width:122;height:310" coordorigin="6691,7780" coordsize="122,310">
              <v:shape style="position:absolute;left:6691;top:7780;width:122;height:310" coordorigin="6691,7780" coordsize="122,310" path="m6812,7999l6769,7999,6769,8040,6768,8046,6760,8052,6754,8054,6699,8054,6699,8089,6768,8088,6812,8030,6812,7999xe" filled="true" fillcolor="#e76324" stroked="false">
                <v:path arrowok="t"/>
                <v:fill type="solid"/>
              </v:shape>
              <v:shape style="position:absolute;left:6691;top:7780;width:122;height:310" coordorigin="6691,7780" coordsize="122,310" path="m6733,7780l6691,7780,6691,7977,6725,8015,6743,8015,6750,8014,6762,8008,6766,8004,6769,7999,6812,7999,6812,7978,6745,7978,6740,7977,6734,7971,6733,7966,6733,7780xe" filled="true" fillcolor="#e76324" stroked="false">
                <v:path arrowok="t"/>
                <v:fill type="solid"/>
              </v:shape>
              <v:shape style="position:absolute;left:6691;top:7780;width:122;height:310" coordorigin="6691,7780" coordsize="122,310" path="m6812,7780l6770,7780,6770,7966,6768,7969,6766,7972,6760,7977,6756,7978,6812,7978,6812,7780xe" filled="true" fillcolor="#e76324" stroked="false">
                <v:path arrowok="t"/>
                <v:fill type="solid"/>
              </v:shape>
              <v:shape style="position:absolute;left:6915;top:7697;width:1747;height:392" type="#_x0000_t75" stroked="false">
                <v:imagedata r:id="rId54" o:title=""/>
              </v:shape>
              <v:shape style="position:absolute;left:660;top:3238;width:10920;height:4180" type="#_x0000_t75" stroked="false">
                <v:imagedata r:id="rId55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5" w:lineRule="auto"/>
        <w:ind w:right="98"/>
        <w:jc w:val="left"/>
        <w:rPr>
          <w:b w:val="0"/>
          <w:bCs w:val="0"/>
        </w:rPr>
      </w:pPr>
      <w:r>
        <w:rPr>
          <w:color w:val="FFFFFF"/>
          <w:w w:val="90"/>
        </w:rPr>
        <w:t>Looking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to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jump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start</w:t>
      </w:r>
      <w:r>
        <w:rPr>
          <w:color w:val="FFFFFF"/>
          <w:spacing w:val="-6"/>
          <w:w w:val="90"/>
        </w:rPr>
        <w:t> </w:t>
      </w:r>
      <w:r>
        <w:rPr>
          <w:color w:val="FFFFFF"/>
          <w:spacing w:val="-1"/>
          <w:w w:val="90"/>
        </w:rPr>
        <w:t>y</w:t>
      </w:r>
      <w:r>
        <w:rPr>
          <w:color w:val="FFFFFF"/>
          <w:spacing w:val="-2"/>
          <w:w w:val="90"/>
        </w:rPr>
        <w:t>our</w:t>
      </w:r>
      <w:r>
        <w:rPr>
          <w:color w:val="FFFFFF"/>
          <w:spacing w:val="-6"/>
          <w:w w:val="90"/>
        </w:rPr>
        <w:t> </w:t>
      </w:r>
      <w:r>
        <w:rPr>
          <w:color w:val="FFFFFF"/>
          <w:spacing w:val="-1"/>
          <w:w w:val="90"/>
        </w:rPr>
        <w:t>franchise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and</w:t>
      </w:r>
      <w:r>
        <w:rPr>
          <w:color w:val="FFFFFF"/>
          <w:spacing w:val="-6"/>
          <w:w w:val="90"/>
        </w:rPr>
        <w:t> </w:t>
      </w:r>
      <w:r>
        <w:rPr>
          <w:color w:val="FFFFFF"/>
          <w:spacing w:val="-1"/>
          <w:w w:val="90"/>
        </w:rPr>
        <w:t>more</w:t>
      </w:r>
      <w:r>
        <w:rPr>
          <w:color w:val="FFFFFF"/>
          <w:spacing w:val="-6"/>
          <w:w w:val="90"/>
        </w:rPr>
        <w:t> </w:t>
      </w:r>
      <w:r>
        <w:rPr>
          <w:color w:val="FFFFFF"/>
          <w:spacing w:val="-1"/>
          <w:w w:val="90"/>
        </w:rPr>
        <w:t>aggr</w:t>
      </w:r>
      <w:r>
        <w:rPr>
          <w:color w:val="FFFFFF"/>
          <w:spacing w:val="-2"/>
          <w:w w:val="90"/>
        </w:rPr>
        <w:t>essiv</w:t>
      </w:r>
      <w:r>
        <w:rPr>
          <w:color w:val="FFFFFF"/>
          <w:spacing w:val="-1"/>
          <w:w w:val="90"/>
        </w:rPr>
        <w:t>ely</w:t>
      </w:r>
      <w:r>
        <w:rPr>
          <w:color w:val="FFFFFF"/>
          <w:spacing w:val="-6"/>
          <w:w w:val="90"/>
        </w:rPr>
        <w:t> </w:t>
      </w:r>
      <w:r>
        <w:rPr>
          <w:color w:val="FFFFFF"/>
          <w:spacing w:val="-1"/>
          <w:w w:val="90"/>
        </w:rPr>
        <w:t>grow</w:t>
      </w:r>
      <w:r>
        <w:rPr>
          <w:color w:val="FFFFFF"/>
          <w:spacing w:val="-6"/>
          <w:w w:val="90"/>
        </w:rPr>
        <w:t> </w:t>
      </w:r>
      <w:r>
        <w:rPr>
          <w:color w:val="FFFFFF"/>
          <w:spacing w:val="-1"/>
          <w:w w:val="90"/>
        </w:rPr>
        <w:t>y</w:t>
      </w:r>
      <w:r>
        <w:rPr>
          <w:color w:val="FFFFFF"/>
          <w:spacing w:val="-2"/>
          <w:w w:val="90"/>
        </w:rPr>
        <w:t>our</w:t>
      </w:r>
      <w:r>
        <w:rPr>
          <w:color w:val="FFFFFF"/>
          <w:spacing w:val="-7"/>
          <w:w w:val="90"/>
        </w:rPr>
        <w:t> </w:t>
      </w:r>
      <w:r>
        <w:rPr>
          <w:color w:val="FFFFFF"/>
          <w:spacing w:val="-1"/>
          <w:w w:val="90"/>
        </w:rPr>
        <w:t>br</w:t>
      </w:r>
      <w:r>
        <w:rPr>
          <w:color w:val="FFFFFF"/>
          <w:spacing w:val="-2"/>
          <w:w w:val="90"/>
        </w:rPr>
        <w:t>and?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Looking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for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an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opportunity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to</w:t>
      </w:r>
      <w:r>
        <w:rPr>
          <w:color w:val="FFFFFF"/>
          <w:spacing w:val="-7"/>
          <w:w w:val="90"/>
        </w:rPr>
        <w:t> </w:t>
      </w:r>
      <w:r>
        <w:rPr>
          <w:color w:val="FFFFFF"/>
          <w:spacing w:val="-1"/>
          <w:w w:val="90"/>
        </w:rPr>
        <w:t>network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and</w:t>
      </w:r>
      <w:r>
        <w:rPr>
          <w:color w:val="FFFFFF"/>
          <w:spacing w:val="51"/>
          <w:w w:val="88"/>
        </w:rPr>
        <w:t> </w:t>
      </w:r>
      <w:r>
        <w:rPr>
          <w:color w:val="FFFFFF"/>
          <w:w w:val="90"/>
        </w:rPr>
        <w:t>team</w:t>
      </w:r>
      <w:r>
        <w:rPr>
          <w:color w:val="FFFFFF"/>
          <w:spacing w:val="-5"/>
          <w:w w:val="90"/>
        </w:rPr>
        <w:t> </w:t>
      </w:r>
      <w:r>
        <w:rPr>
          <w:color w:val="FFFFFF"/>
          <w:w w:val="90"/>
        </w:rPr>
        <w:t>with</w:t>
      </w:r>
      <w:r>
        <w:rPr>
          <w:color w:val="FFFFFF"/>
          <w:spacing w:val="-4"/>
          <w:w w:val="90"/>
        </w:rPr>
        <w:t> </w:t>
      </w:r>
      <w:r>
        <w:rPr>
          <w:color w:val="FFFFFF"/>
          <w:spacing w:val="-1"/>
          <w:w w:val="90"/>
        </w:rPr>
        <w:t>franchise</w:t>
      </w:r>
      <w:r>
        <w:rPr>
          <w:color w:val="FFFFFF"/>
          <w:spacing w:val="-5"/>
          <w:w w:val="90"/>
        </w:rPr>
        <w:t> </w:t>
      </w:r>
      <w:r>
        <w:rPr>
          <w:color w:val="FFFFFF"/>
          <w:w w:val="90"/>
        </w:rPr>
        <w:t>founders</w:t>
      </w:r>
      <w:r>
        <w:rPr>
          <w:color w:val="FFFFFF"/>
          <w:spacing w:val="-4"/>
          <w:w w:val="90"/>
        </w:rPr>
        <w:t> </w:t>
      </w:r>
      <w:r>
        <w:rPr>
          <w:color w:val="FFFFFF"/>
          <w:w w:val="90"/>
        </w:rPr>
        <w:t>and</w:t>
      </w:r>
      <w:r>
        <w:rPr>
          <w:color w:val="FFFFFF"/>
          <w:spacing w:val="-4"/>
          <w:w w:val="90"/>
        </w:rPr>
        <w:t> </w:t>
      </w:r>
      <w:r>
        <w:rPr>
          <w:color w:val="FFFFFF"/>
          <w:w w:val="90"/>
        </w:rPr>
        <w:t>other</w:t>
      </w:r>
      <w:r>
        <w:rPr>
          <w:color w:val="FFFFFF"/>
          <w:spacing w:val="-5"/>
          <w:w w:val="90"/>
        </w:rPr>
        <w:t> </w:t>
      </w:r>
      <w:r>
        <w:rPr>
          <w:color w:val="FFFFFF"/>
          <w:w w:val="90"/>
        </w:rPr>
        <w:t>industry</w:t>
      </w:r>
      <w:r>
        <w:rPr>
          <w:color w:val="FFFFFF"/>
          <w:spacing w:val="-4"/>
          <w:w w:val="90"/>
        </w:rPr>
        <w:t> </w:t>
      </w:r>
      <w:r>
        <w:rPr>
          <w:color w:val="FFFFFF"/>
          <w:w w:val="90"/>
        </w:rPr>
        <w:t>leaders</w:t>
      </w:r>
      <w:r>
        <w:rPr>
          <w:color w:val="FFFFFF"/>
          <w:spacing w:val="-4"/>
          <w:w w:val="90"/>
        </w:rPr>
        <w:t> </w:t>
      </w:r>
      <w:r>
        <w:rPr>
          <w:color w:val="FFFFFF"/>
          <w:w w:val="90"/>
        </w:rPr>
        <w:t>who</w:t>
      </w:r>
      <w:r>
        <w:rPr>
          <w:color w:val="FFFFFF"/>
          <w:spacing w:val="-5"/>
          <w:w w:val="90"/>
        </w:rPr>
        <w:t> </w:t>
      </w:r>
      <w:r>
        <w:rPr>
          <w:color w:val="FFFFFF"/>
          <w:spacing w:val="-2"/>
          <w:w w:val="90"/>
        </w:rPr>
        <w:t>ha</w:t>
      </w:r>
      <w:r>
        <w:rPr>
          <w:color w:val="FFFFFF"/>
          <w:spacing w:val="-3"/>
          <w:w w:val="90"/>
        </w:rPr>
        <w:t>ve</w:t>
      </w:r>
      <w:r>
        <w:rPr>
          <w:color w:val="FFFFFF"/>
          <w:spacing w:val="-4"/>
          <w:w w:val="90"/>
        </w:rPr>
        <w:t> </w:t>
      </w:r>
      <w:r>
        <w:rPr>
          <w:color w:val="FFFFFF"/>
          <w:spacing w:val="-1"/>
          <w:w w:val="90"/>
        </w:rPr>
        <w:t>emer</w:t>
      </w:r>
      <w:r>
        <w:rPr>
          <w:color w:val="FFFFFF"/>
          <w:spacing w:val="-2"/>
          <w:w w:val="90"/>
        </w:rPr>
        <w:t>ged?</w:t>
      </w:r>
      <w:r>
        <w:rPr>
          <w:b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BodyText"/>
        <w:spacing w:line="255" w:lineRule="auto"/>
        <w:ind w:right="98"/>
        <w:jc w:val="left"/>
        <w:rPr>
          <w:b w:val="0"/>
          <w:bCs w:val="0"/>
        </w:rPr>
      </w:pPr>
      <w:r>
        <w:rPr>
          <w:color w:val="FFFFFF"/>
          <w:w w:val="90"/>
        </w:rPr>
        <w:t>Join</w:t>
      </w:r>
      <w:r>
        <w:rPr>
          <w:color w:val="FFFFFF"/>
          <w:spacing w:val="-5"/>
          <w:w w:val="90"/>
        </w:rPr>
        <w:t> </w:t>
      </w:r>
      <w:r>
        <w:rPr>
          <w:color w:val="FFFFFF"/>
          <w:w w:val="90"/>
        </w:rPr>
        <w:t>350</w:t>
      </w:r>
      <w:r>
        <w:rPr>
          <w:color w:val="FFFFFF"/>
          <w:spacing w:val="-4"/>
          <w:w w:val="90"/>
        </w:rPr>
        <w:t> </w:t>
      </w:r>
      <w:r>
        <w:rPr>
          <w:color w:val="FFFFFF"/>
          <w:w w:val="90"/>
        </w:rPr>
        <w:t>of</w:t>
      </w:r>
      <w:r>
        <w:rPr>
          <w:color w:val="FFFFFF"/>
          <w:spacing w:val="-5"/>
          <w:w w:val="90"/>
        </w:rPr>
        <w:t> </w:t>
      </w:r>
      <w:r>
        <w:rPr>
          <w:color w:val="FFFFFF"/>
          <w:spacing w:val="-1"/>
          <w:w w:val="90"/>
        </w:rPr>
        <w:t>y</w:t>
      </w:r>
      <w:r>
        <w:rPr>
          <w:color w:val="FFFFFF"/>
          <w:spacing w:val="-2"/>
          <w:w w:val="90"/>
        </w:rPr>
        <w:t>our</w:t>
      </w:r>
      <w:r>
        <w:rPr>
          <w:color w:val="FFFFFF"/>
          <w:spacing w:val="-4"/>
          <w:w w:val="90"/>
        </w:rPr>
        <w:t> </w:t>
      </w:r>
      <w:r>
        <w:rPr>
          <w:color w:val="FFFFFF"/>
          <w:w w:val="90"/>
        </w:rPr>
        <w:t>colleagues</w:t>
      </w:r>
      <w:r>
        <w:rPr>
          <w:color w:val="FFFFFF"/>
          <w:spacing w:val="-4"/>
          <w:w w:val="90"/>
        </w:rPr>
        <w:t> </w:t>
      </w:r>
      <w:r>
        <w:rPr>
          <w:color w:val="FFFFFF"/>
          <w:w w:val="90"/>
        </w:rPr>
        <w:t>at</w:t>
      </w:r>
      <w:r>
        <w:rPr>
          <w:color w:val="FFFFFF"/>
          <w:spacing w:val="-5"/>
          <w:w w:val="90"/>
        </w:rPr>
        <w:t> </w:t>
      </w:r>
      <w:r>
        <w:rPr>
          <w:color w:val="FFFFFF"/>
          <w:w w:val="90"/>
        </w:rPr>
        <w:t>the</w:t>
      </w:r>
      <w:r>
        <w:rPr>
          <w:color w:val="FFFFFF"/>
          <w:spacing w:val="-4"/>
          <w:w w:val="90"/>
        </w:rPr>
        <w:t> </w:t>
      </w:r>
      <w:r>
        <w:rPr>
          <w:color w:val="FFFFFF"/>
          <w:spacing w:val="-1"/>
          <w:w w:val="90"/>
        </w:rPr>
        <w:t>premier</w:t>
      </w:r>
      <w:r>
        <w:rPr>
          <w:color w:val="FFFFFF"/>
          <w:spacing w:val="-4"/>
          <w:w w:val="90"/>
        </w:rPr>
        <w:t> </w:t>
      </w:r>
      <w:r>
        <w:rPr>
          <w:color w:val="FFFFFF"/>
          <w:spacing w:val="-1"/>
          <w:w w:val="90"/>
        </w:rPr>
        <w:t>event</w:t>
      </w:r>
      <w:r>
        <w:rPr>
          <w:color w:val="FFFFFF"/>
          <w:spacing w:val="-5"/>
          <w:w w:val="90"/>
        </w:rPr>
        <w:t> </w:t>
      </w:r>
      <w:r>
        <w:rPr>
          <w:color w:val="FFFFFF"/>
          <w:w w:val="90"/>
        </w:rPr>
        <w:t>for</w:t>
      </w:r>
      <w:r>
        <w:rPr>
          <w:color w:val="FFFFFF"/>
          <w:spacing w:val="-4"/>
          <w:w w:val="90"/>
        </w:rPr>
        <w:t> </w:t>
      </w:r>
      <w:r>
        <w:rPr>
          <w:color w:val="FFFFFF"/>
          <w:spacing w:val="-1"/>
          <w:w w:val="90"/>
        </w:rPr>
        <w:t>emer</w:t>
      </w:r>
      <w:r>
        <w:rPr>
          <w:color w:val="FFFFFF"/>
          <w:spacing w:val="-2"/>
          <w:w w:val="90"/>
        </w:rPr>
        <w:t>ging</w:t>
      </w:r>
      <w:r>
        <w:rPr>
          <w:color w:val="FFFFFF"/>
          <w:spacing w:val="-4"/>
          <w:w w:val="90"/>
        </w:rPr>
        <w:t> </w:t>
      </w:r>
      <w:r>
        <w:rPr>
          <w:color w:val="FFFFFF"/>
          <w:spacing w:val="-1"/>
          <w:w w:val="90"/>
        </w:rPr>
        <w:t>br</w:t>
      </w:r>
      <w:r>
        <w:rPr>
          <w:color w:val="FFFFFF"/>
          <w:spacing w:val="-2"/>
          <w:w w:val="90"/>
        </w:rPr>
        <w:t>ands</w:t>
      </w:r>
      <w:r>
        <w:rPr>
          <w:color w:val="FFFFFF"/>
          <w:spacing w:val="-5"/>
          <w:w w:val="90"/>
        </w:rPr>
        <w:t> </w:t>
      </w:r>
      <w:r>
        <w:rPr>
          <w:color w:val="FFFFFF"/>
          <w:w w:val="90"/>
        </w:rPr>
        <w:t>and</w:t>
      </w:r>
      <w:r>
        <w:rPr>
          <w:color w:val="FFFFFF"/>
          <w:spacing w:val="-4"/>
          <w:w w:val="90"/>
        </w:rPr>
        <w:t> </w:t>
      </w:r>
      <w:r>
        <w:rPr>
          <w:color w:val="FFFFFF"/>
          <w:spacing w:val="-2"/>
          <w:w w:val="90"/>
        </w:rPr>
        <w:t>enjo</w:t>
      </w:r>
      <w:r>
        <w:rPr>
          <w:color w:val="FFFFFF"/>
          <w:spacing w:val="-1"/>
          <w:w w:val="90"/>
        </w:rPr>
        <w:t>y</w:t>
      </w:r>
      <w:r>
        <w:rPr>
          <w:color w:val="FFFFFF"/>
          <w:spacing w:val="-4"/>
          <w:w w:val="90"/>
        </w:rPr>
        <w:t> </w:t>
      </w:r>
      <w:r>
        <w:rPr>
          <w:color w:val="FFFFFF"/>
          <w:w w:val="90"/>
        </w:rPr>
        <w:t>founderled</w:t>
      </w:r>
      <w:r>
        <w:rPr>
          <w:color w:val="FFFFFF"/>
          <w:spacing w:val="-5"/>
          <w:w w:val="90"/>
        </w:rPr>
        <w:t> </w:t>
      </w:r>
      <w:r>
        <w:rPr>
          <w:color w:val="FFFFFF"/>
          <w:spacing w:val="-1"/>
          <w:w w:val="90"/>
        </w:rPr>
        <w:t>pr</w:t>
      </w:r>
      <w:r>
        <w:rPr>
          <w:color w:val="FFFFFF"/>
          <w:spacing w:val="-2"/>
          <w:w w:val="90"/>
        </w:rPr>
        <w:t>ogr</w:t>
      </w:r>
      <w:r>
        <w:rPr>
          <w:color w:val="FFFFFF"/>
          <w:spacing w:val="-1"/>
          <w:w w:val="90"/>
        </w:rPr>
        <w:t>amming</w:t>
      </w:r>
      <w:r>
        <w:rPr>
          <w:color w:val="FFFFFF"/>
          <w:spacing w:val="-4"/>
          <w:w w:val="90"/>
        </w:rPr>
        <w:t> </w:t>
      </w:r>
      <w:r>
        <w:rPr>
          <w:color w:val="FFFFFF"/>
          <w:w w:val="90"/>
        </w:rPr>
        <w:t>on</w:t>
      </w:r>
      <w:r>
        <w:rPr>
          <w:color w:val="FFFFFF"/>
          <w:spacing w:val="-5"/>
          <w:w w:val="90"/>
        </w:rPr>
        <w:t> </w:t>
      </w:r>
      <w:r>
        <w:rPr>
          <w:color w:val="FFFFFF"/>
          <w:spacing w:val="-1"/>
          <w:w w:val="90"/>
        </w:rPr>
        <w:t>emer</w:t>
      </w:r>
      <w:r>
        <w:rPr>
          <w:color w:val="FFFFFF"/>
          <w:spacing w:val="-2"/>
          <w:w w:val="90"/>
        </w:rPr>
        <w:t>ging</w:t>
      </w:r>
      <w:r>
        <w:rPr>
          <w:color w:val="FFFFFF"/>
          <w:spacing w:val="57"/>
          <w:w w:val="87"/>
        </w:rPr>
        <w:t> </w:t>
      </w:r>
      <w:r>
        <w:rPr>
          <w:color w:val="FFFFFF"/>
          <w:spacing w:val="-1"/>
          <w:w w:val="90"/>
        </w:rPr>
        <w:t>franchise</w:t>
      </w:r>
      <w:r>
        <w:rPr>
          <w:color w:val="FFFFFF"/>
          <w:spacing w:val="-20"/>
          <w:w w:val="90"/>
        </w:rPr>
        <w:t> </w:t>
      </w:r>
      <w:r>
        <w:rPr>
          <w:color w:val="FFFFFF"/>
          <w:w w:val="90"/>
        </w:rPr>
        <w:t>topics.</w:t>
      </w:r>
      <w:r>
        <w:rPr>
          <w:b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BodyText"/>
        <w:spacing w:line="255" w:lineRule="auto"/>
        <w:ind w:right="98"/>
        <w:jc w:val="left"/>
        <w:rPr>
          <w:b w:val="0"/>
          <w:bCs w:val="0"/>
        </w:rPr>
      </w:pPr>
      <w:r>
        <w:rPr>
          <w:color w:val="FFFFFF"/>
          <w:w w:val="90"/>
        </w:rPr>
        <w:t>Learn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who</w:t>
      </w:r>
      <w:r>
        <w:rPr>
          <w:color w:val="FFFFFF"/>
          <w:spacing w:val="-5"/>
          <w:w w:val="90"/>
        </w:rPr>
        <w:t> </w:t>
      </w:r>
      <w:r>
        <w:rPr>
          <w:color w:val="FFFFFF"/>
          <w:w w:val="90"/>
        </w:rPr>
        <w:t>successful</w:t>
      </w:r>
      <w:r>
        <w:rPr>
          <w:color w:val="FFFFFF"/>
          <w:spacing w:val="-5"/>
          <w:w w:val="90"/>
        </w:rPr>
        <w:t> </w:t>
      </w:r>
      <w:r>
        <w:rPr>
          <w:color w:val="FFFFFF"/>
          <w:spacing w:val="-1"/>
          <w:w w:val="90"/>
        </w:rPr>
        <w:t>fr</w:t>
      </w:r>
      <w:r>
        <w:rPr>
          <w:color w:val="FFFFFF"/>
          <w:spacing w:val="-2"/>
          <w:w w:val="90"/>
        </w:rPr>
        <w:t>anchisors</w:t>
      </w:r>
      <w:r>
        <w:rPr>
          <w:color w:val="FFFFFF"/>
          <w:spacing w:val="-6"/>
          <w:w w:val="90"/>
        </w:rPr>
        <w:t> </w:t>
      </w:r>
      <w:r>
        <w:rPr>
          <w:color w:val="FFFFFF"/>
          <w:spacing w:val="-1"/>
          <w:w w:val="90"/>
        </w:rPr>
        <w:t>drafted</w:t>
      </w:r>
      <w:r>
        <w:rPr>
          <w:color w:val="FFFFFF"/>
          <w:spacing w:val="-5"/>
          <w:w w:val="90"/>
        </w:rPr>
        <w:t> </w:t>
      </w:r>
      <w:r>
        <w:rPr>
          <w:color w:val="FFFFFF"/>
          <w:w w:val="90"/>
        </w:rPr>
        <w:t>to</w:t>
      </w:r>
      <w:r>
        <w:rPr>
          <w:color w:val="FFFFFF"/>
          <w:spacing w:val="-5"/>
          <w:w w:val="90"/>
        </w:rPr>
        <w:t> </w:t>
      </w:r>
      <w:r>
        <w:rPr>
          <w:color w:val="FFFFFF"/>
          <w:w w:val="90"/>
        </w:rPr>
        <w:t>the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team,</w:t>
      </w:r>
      <w:r>
        <w:rPr>
          <w:color w:val="FFFFFF"/>
          <w:spacing w:val="-12"/>
          <w:w w:val="90"/>
        </w:rPr>
        <w:t> </w:t>
      </w:r>
      <w:r>
        <w:rPr>
          <w:color w:val="FFFFFF"/>
          <w:w w:val="90"/>
        </w:rPr>
        <w:t>what</w:t>
      </w:r>
      <w:r>
        <w:rPr>
          <w:color w:val="FFFFFF"/>
          <w:spacing w:val="-5"/>
          <w:w w:val="90"/>
        </w:rPr>
        <w:t> </w:t>
      </w:r>
      <w:r>
        <w:rPr>
          <w:color w:val="FFFFFF"/>
          <w:w w:val="90"/>
        </w:rPr>
        <w:t>technologies</w:t>
      </w:r>
      <w:r>
        <w:rPr>
          <w:color w:val="FFFFFF"/>
          <w:spacing w:val="-5"/>
          <w:w w:val="90"/>
        </w:rPr>
        <w:t> </w:t>
      </w:r>
      <w:r>
        <w:rPr>
          <w:color w:val="FFFFFF"/>
          <w:w w:val="90"/>
        </w:rPr>
        <w:t>they</w:t>
      </w:r>
      <w:r>
        <w:rPr>
          <w:color w:val="FFFFFF"/>
          <w:spacing w:val="-6"/>
          <w:w w:val="90"/>
        </w:rPr>
        <w:t> </w:t>
      </w:r>
      <w:r>
        <w:rPr>
          <w:color w:val="FFFFFF"/>
          <w:spacing w:val="-1"/>
          <w:w w:val="90"/>
        </w:rPr>
        <w:t>rely</w:t>
      </w:r>
      <w:r>
        <w:rPr>
          <w:color w:val="FFFFFF"/>
          <w:spacing w:val="-5"/>
          <w:w w:val="90"/>
        </w:rPr>
        <w:t> </w:t>
      </w:r>
      <w:r>
        <w:rPr>
          <w:color w:val="FFFFFF"/>
          <w:w w:val="90"/>
        </w:rPr>
        <w:t>on,</w:t>
      </w:r>
      <w:r>
        <w:rPr>
          <w:color w:val="FFFFFF"/>
          <w:spacing w:val="-12"/>
          <w:w w:val="90"/>
        </w:rPr>
        <w:t> </w:t>
      </w:r>
      <w:r>
        <w:rPr>
          <w:color w:val="FFFFFF"/>
          <w:w w:val="90"/>
        </w:rPr>
        <w:t>how</w:t>
      </w:r>
      <w:r>
        <w:rPr>
          <w:color w:val="FFFFFF"/>
          <w:spacing w:val="-5"/>
          <w:w w:val="90"/>
        </w:rPr>
        <w:t> </w:t>
      </w:r>
      <w:r>
        <w:rPr>
          <w:color w:val="FFFFFF"/>
          <w:w w:val="90"/>
        </w:rPr>
        <w:t>they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sold</w:t>
      </w:r>
      <w:r>
        <w:rPr>
          <w:color w:val="FFFFFF"/>
          <w:spacing w:val="-5"/>
          <w:w w:val="90"/>
        </w:rPr>
        <w:t> </w:t>
      </w:r>
      <w:r>
        <w:rPr>
          <w:color w:val="FFFFFF"/>
          <w:w w:val="90"/>
        </w:rPr>
        <w:t>early</w:t>
      </w:r>
      <w:r>
        <w:rPr>
          <w:color w:val="FFFFFF"/>
          <w:spacing w:val="-5"/>
          <w:w w:val="90"/>
        </w:rPr>
        <w:t> </w:t>
      </w:r>
      <w:r>
        <w:rPr>
          <w:color w:val="FFFFFF"/>
          <w:w w:val="90"/>
        </w:rPr>
        <w:t>units,</w:t>
      </w:r>
      <w:r>
        <w:rPr>
          <w:color w:val="FFFFFF"/>
          <w:spacing w:val="-12"/>
          <w:w w:val="90"/>
        </w:rPr>
        <w:t> </w:t>
      </w:r>
      <w:r>
        <w:rPr>
          <w:color w:val="FFFFFF"/>
          <w:w w:val="90"/>
        </w:rPr>
        <w:t>who</w:t>
      </w:r>
      <w:r>
        <w:rPr>
          <w:color w:val="FFFFFF"/>
          <w:spacing w:val="27"/>
          <w:w w:val="89"/>
        </w:rPr>
        <w:t> </w:t>
      </w:r>
      <w:r>
        <w:rPr>
          <w:color w:val="FFFFFF"/>
          <w:w w:val="90"/>
        </w:rPr>
        <w:t>financed</w:t>
      </w:r>
      <w:r>
        <w:rPr>
          <w:color w:val="FFFFFF"/>
          <w:spacing w:val="-12"/>
          <w:w w:val="90"/>
        </w:rPr>
        <w:t> </w:t>
      </w:r>
      <w:r>
        <w:rPr>
          <w:color w:val="FFFFFF"/>
          <w:spacing w:val="-1"/>
          <w:w w:val="90"/>
        </w:rPr>
        <w:t>transfers,</w:t>
      </w:r>
      <w:r>
        <w:rPr>
          <w:color w:val="FFFFFF"/>
          <w:spacing w:val="-17"/>
          <w:w w:val="90"/>
        </w:rPr>
        <w:t> </w:t>
      </w:r>
      <w:r>
        <w:rPr>
          <w:color w:val="FFFFFF"/>
          <w:w w:val="90"/>
        </w:rPr>
        <w:t>andwhy</w:t>
      </w:r>
      <w:r>
        <w:rPr>
          <w:color w:val="FFFFFF"/>
          <w:spacing w:val="-11"/>
          <w:w w:val="90"/>
        </w:rPr>
        <w:t> </w:t>
      </w:r>
      <w:r>
        <w:rPr>
          <w:color w:val="FFFFFF"/>
          <w:w w:val="90"/>
        </w:rPr>
        <w:t>some</w:t>
      </w:r>
      <w:r>
        <w:rPr>
          <w:color w:val="FFFFFF"/>
          <w:spacing w:val="-11"/>
          <w:w w:val="90"/>
        </w:rPr>
        <w:t> </w:t>
      </w:r>
      <w:r>
        <w:rPr>
          <w:color w:val="FFFFFF"/>
          <w:w w:val="90"/>
        </w:rPr>
        <w:t>used</w:t>
      </w:r>
      <w:r>
        <w:rPr>
          <w:color w:val="FFFFFF"/>
          <w:spacing w:val="-11"/>
          <w:w w:val="90"/>
        </w:rPr>
        <w:t> </w:t>
      </w:r>
      <w:r>
        <w:rPr>
          <w:color w:val="FFFFFF"/>
          <w:spacing w:val="-1"/>
          <w:w w:val="90"/>
        </w:rPr>
        <w:t>brokers</w:t>
      </w:r>
      <w:r>
        <w:rPr>
          <w:color w:val="FFFFFF"/>
          <w:spacing w:val="-11"/>
          <w:w w:val="90"/>
        </w:rPr>
        <w:t> </w:t>
      </w:r>
      <w:r>
        <w:rPr>
          <w:color w:val="FFFFFF"/>
          <w:w w:val="90"/>
        </w:rPr>
        <w:t>or</w:t>
      </w:r>
      <w:r>
        <w:rPr>
          <w:color w:val="FFFFFF"/>
          <w:spacing w:val="-11"/>
          <w:w w:val="90"/>
        </w:rPr>
        <w:t> </w:t>
      </w:r>
      <w:r>
        <w:rPr>
          <w:color w:val="FFFFFF"/>
          <w:w w:val="90"/>
        </w:rPr>
        <w:t>consultants.</w:t>
      </w:r>
      <w:r>
        <w:rPr>
          <w:color w:val="FFFFFF"/>
          <w:spacing w:val="-17"/>
          <w:w w:val="90"/>
        </w:rPr>
        <w:t> </w:t>
      </w:r>
      <w:r>
        <w:rPr>
          <w:color w:val="FFFFFF"/>
          <w:w w:val="90"/>
        </w:rPr>
        <w:t>Our</w:t>
      </w:r>
      <w:r>
        <w:rPr>
          <w:color w:val="FFFFFF"/>
          <w:spacing w:val="-11"/>
          <w:w w:val="90"/>
        </w:rPr>
        <w:t> </w:t>
      </w:r>
      <w:r>
        <w:rPr>
          <w:color w:val="FFFFFF"/>
          <w:spacing w:val="-1"/>
          <w:w w:val="90"/>
        </w:rPr>
        <w:t>general</w:t>
      </w:r>
      <w:r>
        <w:rPr>
          <w:color w:val="FFFFFF"/>
          <w:spacing w:val="-11"/>
          <w:w w:val="90"/>
        </w:rPr>
        <w:t> </w:t>
      </w:r>
      <w:r>
        <w:rPr>
          <w:color w:val="FFFFFF"/>
          <w:w w:val="90"/>
        </w:rPr>
        <w:t>sessions</w:t>
      </w:r>
      <w:r>
        <w:rPr>
          <w:color w:val="FFFFFF"/>
          <w:spacing w:val="-11"/>
          <w:w w:val="90"/>
        </w:rPr>
        <w:t> </w:t>
      </w:r>
      <w:r>
        <w:rPr>
          <w:color w:val="FFFFFF"/>
          <w:spacing w:val="-1"/>
          <w:w w:val="90"/>
        </w:rPr>
        <w:t>are</w:t>
      </w:r>
      <w:r>
        <w:rPr>
          <w:color w:val="FFFFFF"/>
          <w:spacing w:val="-12"/>
          <w:w w:val="90"/>
        </w:rPr>
        <w:t> </w:t>
      </w:r>
      <w:r>
        <w:rPr>
          <w:color w:val="FFFFFF"/>
          <w:w w:val="90"/>
        </w:rPr>
        <w:t>standing</w:t>
      </w:r>
      <w:r>
        <w:rPr>
          <w:color w:val="FFFFFF"/>
          <w:spacing w:val="-11"/>
          <w:w w:val="90"/>
        </w:rPr>
        <w:t> </w:t>
      </w:r>
      <w:r>
        <w:rPr>
          <w:color w:val="FFFFFF"/>
          <w:spacing w:val="-1"/>
          <w:w w:val="90"/>
        </w:rPr>
        <w:t>r</w:t>
      </w:r>
      <w:r>
        <w:rPr>
          <w:color w:val="FFFFFF"/>
          <w:spacing w:val="-2"/>
          <w:w w:val="90"/>
        </w:rPr>
        <w:t>oom</w:t>
      </w:r>
      <w:r>
        <w:rPr>
          <w:color w:val="FFFFFF"/>
          <w:spacing w:val="-11"/>
          <w:w w:val="90"/>
        </w:rPr>
        <w:t> </w:t>
      </w:r>
      <w:r>
        <w:rPr>
          <w:color w:val="FFFFFF"/>
          <w:w w:val="90"/>
        </w:rPr>
        <w:t>only</w:t>
      </w:r>
      <w:r>
        <w:rPr>
          <w:color w:val="FFFFFF"/>
          <w:spacing w:val="-11"/>
          <w:w w:val="90"/>
        </w:rPr>
        <w:t> </w:t>
      </w:r>
      <w:r>
        <w:rPr>
          <w:color w:val="FFFFFF"/>
          <w:w w:val="90"/>
        </w:rPr>
        <w:t>because</w:t>
      </w:r>
      <w:r>
        <w:rPr>
          <w:color w:val="FFFFFF"/>
          <w:spacing w:val="-11"/>
          <w:w w:val="90"/>
        </w:rPr>
        <w:t> </w:t>
      </w:r>
      <w:r>
        <w:rPr>
          <w:color w:val="FFFFFF"/>
          <w:w w:val="90"/>
        </w:rPr>
        <w:t>of</w:t>
      </w:r>
      <w:r>
        <w:rPr>
          <w:color w:val="FFFFFF"/>
          <w:spacing w:val="-11"/>
          <w:w w:val="90"/>
        </w:rPr>
        <w:t> </w:t>
      </w:r>
      <w:r>
        <w:rPr>
          <w:color w:val="FFFFFF"/>
          <w:w w:val="90"/>
        </w:rPr>
        <w:t>the</w:t>
      </w:r>
      <w:r>
        <w:rPr>
          <w:color w:val="FFFFFF"/>
          <w:spacing w:val="27"/>
          <w:w w:val="89"/>
        </w:rPr>
        <w:t> </w:t>
      </w:r>
      <w:r>
        <w:rPr>
          <w:color w:val="FFFFFF"/>
          <w:w w:val="90"/>
        </w:rPr>
        <w:t>caliber</w:t>
      </w:r>
      <w:r>
        <w:rPr>
          <w:color w:val="FFFFFF"/>
          <w:spacing w:val="-4"/>
          <w:w w:val="90"/>
        </w:rPr>
        <w:t> </w:t>
      </w:r>
      <w:r>
        <w:rPr>
          <w:color w:val="FFFFFF"/>
          <w:w w:val="90"/>
        </w:rPr>
        <w:t>of</w:t>
      </w:r>
      <w:r>
        <w:rPr>
          <w:color w:val="FFFFFF"/>
          <w:spacing w:val="-4"/>
          <w:w w:val="90"/>
        </w:rPr>
        <w:t> </w:t>
      </w:r>
      <w:r>
        <w:rPr>
          <w:color w:val="FFFFFF"/>
          <w:w w:val="90"/>
        </w:rPr>
        <w:t>our</w:t>
      </w:r>
      <w:r>
        <w:rPr>
          <w:color w:val="FFFFFF"/>
          <w:spacing w:val="-5"/>
          <w:w w:val="90"/>
        </w:rPr>
        <w:t> </w:t>
      </w:r>
      <w:r>
        <w:rPr>
          <w:color w:val="FFFFFF"/>
          <w:spacing w:val="-1"/>
          <w:w w:val="90"/>
        </w:rPr>
        <w:t>speakers,</w:t>
      </w:r>
      <w:r>
        <w:rPr>
          <w:color w:val="FFFFFF"/>
          <w:spacing w:val="-11"/>
          <w:w w:val="90"/>
        </w:rPr>
        <w:t> </w:t>
      </w:r>
      <w:r>
        <w:rPr>
          <w:color w:val="FFFFFF"/>
          <w:w w:val="90"/>
        </w:rPr>
        <w:t>and</w:t>
      </w:r>
      <w:r>
        <w:rPr>
          <w:color w:val="FFFFFF"/>
          <w:spacing w:val="-4"/>
          <w:w w:val="90"/>
        </w:rPr>
        <w:t> </w:t>
      </w:r>
      <w:r>
        <w:rPr>
          <w:color w:val="FFFFFF"/>
          <w:spacing w:val="-1"/>
          <w:w w:val="90"/>
        </w:rPr>
        <w:t>directrelevance</w:t>
      </w:r>
      <w:r>
        <w:rPr>
          <w:color w:val="FFFFFF"/>
          <w:spacing w:val="-4"/>
          <w:w w:val="90"/>
        </w:rPr>
        <w:t> </w:t>
      </w:r>
      <w:r>
        <w:rPr>
          <w:color w:val="FFFFFF"/>
          <w:w w:val="90"/>
        </w:rPr>
        <w:t>to</w:t>
      </w:r>
      <w:r>
        <w:rPr>
          <w:color w:val="FFFFFF"/>
          <w:spacing w:val="-4"/>
          <w:w w:val="90"/>
        </w:rPr>
        <w:t> </w:t>
      </w:r>
      <w:r>
        <w:rPr>
          <w:color w:val="FFFFFF"/>
          <w:w w:val="90"/>
        </w:rPr>
        <w:t>an</w:t>
      </w:r>
      <w:r>
        <w:rPr>
          <w:color w:val="FFFFFF"/>
          <w:spacing w:val="-4"/>
          <w:w w:val="90"/>
        </w:rPr>
        <w:t> </w:t>
      </w:r>
      <w:r>
        <w:rPr>
          <w:color w:val="FFFFFF"/>
          <w:spacing w:val="-1"/>
          <w:w w:val="90"/>
        </w:rPr>
        <w:t>emer</w:t>
      </w:r>
      <w:r>
        <w:rPr>
          <w:color w:val="FFFFFF"/>
          <w:spacing w:val="-2"/>
          <w:w w:val="90"/>
        </w:rPr>
        <w:t>ging</w:t>
      </w:r>
      <w:r>
        <w:rPr>
          <w:color w:val="FFFFFF"/>
          <w:spacing w:val="-4"/>
          <w:w w:val="90"/>
        </w:rPr>
        <w:t> </w:t>
      </w:r>
      <w:r>
        <w:rPr>
          <w:color w:val="FFFFFF"/>
          <w:spacing w:val="-3"/>
          <w:w w:val="90"/>
        </w:rPr>
        <w:t>journey</w:t>
      </w:r>
      <w:r>
        <w:rPr>
          <w:color w:val="FFFFFF"/>
          <w:spacing w:val="-2"/>
          <w:w w:val="90"/>
        </w:rPr>
        <w:t>.</w:t>
      </w:r>
      <w:r>
        <w:rPr>
          <w:b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BodyText"/>
        <w:spacing w:line="255" w:lineRule="auto"/>
        <w:ind w:right="98"/>
        <w:jc w:val="left"/>
        <w:rPr>
          <w:b w:val="0"/>
          <w:bCs w:val="0"/>
        </w:rPr>
      </w:pPr>
      <w:r>
        <w:rPr>
          <w:color w:val="FFFFFF"/>
          <w:w w:val="90"/>
        </w:rPr>
        <w:t>New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Changes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for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2016!</w:t>
      </w:r>
      <w:r>
        <w:rPr>
          <w:color w:val="FFFFFF"/>
          <w:spacing w:val="36"/>
          <w:w w:val="90"/>
        </w:rPr>
        <w:t> </w:t>
      </w:r>
      <w:r>
        <w:rPr>
          <w:color w:val="FFFFFF"/>
          <w:spacing w:val="-3"/>
          <w:w w:val="90"/>
        </w:rPr>
        <w:t>We</w:t>
      </w:r>
      <w:r>
        <w:rPr>
          <w:color w:val="FFFFFF"/>
          <w:spacing w:val="-7"/>
          <w:w w:val="90"/>
        </w:rPr>
        <w:t> </w:t>
      </w:r>
      <w:r>
        <w:rPr>
          <w:color w:val="FFFFFF"/>
          <w:spacing w:val="-1"/>
          <w:w w:val="90"/>
        </w:rPr>
        <w:t>are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offering</w:t>
      </w:r>
      <w:r>
        <w:rPr>
          <w:color w:val="FFFFFF"/>
          <w:spacing w:val="-7"/>
          <w:w w:val="90"/>
        </w:rPr>
        <w:t> </w:t>
      </w:r>
      <w:r>
        <w:rPr>
          <w:color w:val="FFFFFF"/>
          <w:spacing w:val="-1"/>
          <w:w w:val="90"/>
        </w:rPr>
        <w:t>pre-confer</w:t>
      </w:r>
      <w:r>
        <w:rPr>
          <w:color w:val="FFFFFF"/>
          <w:spacing w:val="-2"/>
          <w:w w:val="90"/>
        </w:rPr>
        <w:t>ence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clinics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on</w:t>
      </w:r>
      <w:r>
        <w:rPr>
          <w:color w:val="FFFFFF"/>
          <w:spacing w:val="-7"/>
          <w:w w:val="90"/>
        </w:rPr>
        <w:t> </w:t>
      </w:r>
      <w:r>
        <w:rPr>
          <w:color w:val="FFFFFF"/>
          <w:spacing w:val="-2"/>
          <w:w w:val="90"/>
        </w:rPr>
        <w:t>Wednesda</w:t>
      </w:r>
      <w:r>
        <w:rPr>
          <w:color w:val="FFFFFF"/>
          <w:spacing w:val="-1"/>
          <w:w w:val="90"/>
        </w:rPr>
        <w:t>y</w:t>
      </w:r>
      <w:r>
        <w:rPr>
          <w:color w:val="FFFFFF"/>
          <w:spacing w:val="-7"/>
          <w:w w:val="90"/>
        </w:rPr>
        <w:t> </w:t>
      </w:r>
      <w:r>
        <w:rPr>
          <w:color w:val="FFFFFF"/>
          <w:spacing w:val="-1"/>
          <w:w w:val="90"/>
        </w:rPr>
        <w:t>before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the</w:t>
      </w:r>
      <w:r>
        <w:rPr>
          <w:color w:val="FFFFFF"/>
          <w:spacing w:val="-7"/>
          <w:w w:val="90"/>
        </w:rPr>
        <w:t> </w:t>
      </w:r>
      <w:r>
        <w:rPr>
          <w:color w:val="FFFFFF"/>
          <w:spacing w:val="-2"/>
          <w:w w:val="90"/>
        </w:rPr>
        <w:t>W</w:t>
      </w:r>
      <w:r>
        <w:rPr>
          <w:color w:val="FFFFFF"/>
          <w:spacing w:val="-1"/>
          <w:w w:val="90"/>
        </w:rPr>
        <w:t>elcome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Reception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and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a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new</w:t>
      </w:r>
      <w:r>
        <w:rPr>
          <w:color w:val="FFFFFF"/>
          <w:spacing w:val="-7"/>
          <w:w w:val="90"/>
        </w:rPr>
        <w:t> </w:t>
      </w:r>
      <w:r>
        <w:rPr>
          <w:color w:val="FFFFFF"/>
          <w:spacing w:val="-4"/>
          <w:w w:val="90"/>
        </w:rPr>
        <w:t>IFA</w:t>
      </w:r>
      <w:r>
        <w:rPr>
          <w:color w:val="FFFFFF"/>
          <w:spacing w:val="33"/>
          <w:w w:val="81"/>
        </w:rPr>
        <w:t> </w:t>
      </w:r>
      <w:r>
        <w:rPr>
          <w:color w:val="FFFFFF"/>
          <w:spacing w:val="-2"/>
          <w:w w:val="90"/>
        </w:rPr>
        <w:t>Fr</w:t>
      </w:r>
      <w:r>
        <w:rPr>
          <w:color w:val="FFFFFF"/>
          <w:spacing w:val="-1"/>
          <w:w w:val="90"/>
        </w:rPr>
        <w:t>an-Guar</w:t>
      </w:r>
      <w:r>
        <w:rPr>
          <w:color w:val="FFFFFF"/>
          <w:spacing w:val="-2"/>
          <w:w w:val="90"/>
        </w:rPr>
        <w:t>d</w:t>
      </w:r>
      <w:r>
        <w:rPr>
          <w:color w:val="FFFFFF"/>
          <w:spacing w:val="-8"/>
          <w:w w:val="90"/>
        </w:rPr>
        <w:t> </w:t>
      </w:r>
      <w:r>
        <w:rPr>
          <w:color w:val="FFFFFF"/>
          <w:spacing w:val="-1"/>
          <w:w w:val="90"/>
        </w:rPr>
        <w:t>pr</w:t>
      </w:r>
      <w:r>
        <w:rPr>
          <w:color w:val="FFFFFF"/>
          <w:spacing w:val="-2"/>
          <w:w w:val="90"/>
        </w:rPr>
        <w:t>ogr</w:t>
      </w:r>
      <w:r>
        <w:rPr>
          <w:color w:val="FFFFFF"/>
          <w:spacing w:val="-1"/>
          <w:w w:val="90"/>
        </w:rPr>
        <w:t>amfor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those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earning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a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CFE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and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willing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to</w:t>
      </w:r>
      <w:r>
        <w:rPr>
          <w:color w:val="FFFFFF"/>
          <w:spacing w:val="-7"/>
          <w:w w:val="90"/>
        </w:rPr>
        <w:t> </w:t>
      </w:r>
      <w:r>
        <w:rPr>
          <w:color w:val="FFFFFF"/>
          <w:spacing w:val="-2"/>
          <w:w w:val="90"/>
        </w:rPr>
        <w:t>pa</w:t>
      </w:r>
      <w:r>
        <w:rPr>
          <w:color w:val="FFFFFF"/>
          <w:spacing w:val="-3"/>
          <w:w w:val="90"/>
        </w:rPr>
        <w:t>y</w:t>
      </w:r>
      <w:r>
        <w:rPr>
          <w:color w:val="FFFFFF"/>
          <w:spacing w:val="-7"/>
          <w:w w:val="90"/>
        </w:rPr>
        <w:t> </w:t>
      </w:r>
      <w:r>
        <w:rPr>
          <w:color w:val="FFFFFF"/>
          <w:spacing w:val="-4"/>
          <w:w w:val="90"/>
        </w:rPr>
        <w:t>IFA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a</w:t>
      </w:r>
      <w:r>
        <w:rPr>
          <w:color w:val="FFFFFF"/>
          <w:spacing w:val="-7"/>
          <w:w w:val="90"/>
        </w:rPr>
        <w:t> </w:t>
      </w:r>
      <w:r>
        <w:rPr>
          <w:color w:val="FFFFFF"/>
          <w:spacing w:val="-1"/>
          <w:w w:val="90"/>
        </w:rPr>
        <w:t>separate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fee.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before="53"/>
        <w:ind w:left="6808" w:right="0" w:firstLine="0"/>
        <w:jc w:val="left"/>
        <w:rPr>
          <w:rFonts w:ascii="Tahoma" w:hAnsi="Tahoma" w:cs="Tahoma" w:eastAsia="Tahoma"/>
          <w:sz w:val="27"/>
          <w:szCs w:val="27"/>
        </w:rPr>
      </w:pPr>
      <w:r>
        <w:rPr>
          <w:rFonts w:ascii="Tahoma"/>
          <w:color w:val="FFFFFF"/>
          <w:w w:val="70"/>
          <w:sz w:val="27"/>
        </w:rPr>
        <w:t>Optional</w:t>
      </w:r>
      <w:r>
        <w:rPr>
          <w:rFonts w:ascii="Tahoma"/>
          <w:color w:val="FFFFFF"/>
          <w:spacing w:val="-23"/>
          <w:w w:val="70"/>
          <w:sz w:val="27"/>
        </w:rPr>
        <w:t> </w:t>
      </w:r>
      <w:r>
        <w:rPr>
          <w:rFonts w:ascii="Tahoma"/>
          <w:color w:val="FFFFFF"/>
          <w:spacing w:val="-1"/>
          <w:w w:val="70"/>
          <w:sz w:val="27"/>
        </w:rPr>
        <w:t>Friday</w:t>
      </w:r>
      <w:r>
        <w:rPr>
          <w:rFonts w:ascii="Tahoma"/>
          <w:color w:val="FFFFFF"/>
          <w:spacing w:val="-22"/>
          <w:w w:val="70"/>
          <w:sz w:val="27"/>
        </w:rPr>
        <w:t> </w:t>
      </w:r>
      <w:r>
        <w:rPr>
          <w:rFonts w:ascii="Tahoma"/>
          <w:color w:val="FFFFFF"/>
          <w:spacing w:val="-2"/>
          <w:w w:val="70"/>
          <w:sz w:val="27"/>
        </w:rPr>
        <w:t>Dinn</w:t>
      </w:r>
      <w:r>
        <w:rPr>
          <w:rFonts w:ascii="Tahoma"/>
          <w:color w:val="FFFFFF"/>
          <w:spacing w:val="-1"/>
          <w:w w:val="70"/>
          <w:sz w:val="27"/>
        </w:rPr>
        <w:t>er</w:t>
      </w:r>
      <w:r>
        <w:rPr>
          <w:rFonts w:ascii="Tahoma"/>
          <w:sz w:val="27"/>
        </w:rPr>
      </w:r>
    </w:p>
    <w:sectPr>
      <w:type w:val="continuous"/>
      <w:pgSz w:w="12240" w:h="15840"/>
      <w:pgMar w:top="1500" w:bottom="280" w:left="720" w:right="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0"/>
    </w:pPr>
    <w:rPr>
      <w:rFonts w:ascii="Arial" w:hAnsi="Arial" w:eastAsia="Arial"/>
      <w:b/>
      <w:bCs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springboard invite 2016</dc:title>
  <dcterms:created xsi:type="dcterms:W3CDTF">2016-08-04T10:49:53Z</dcterms:created>
  <dcterms:modified xsi:type="dcterms:W3CDTF">2016-08-04T10:49:53Z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2016-07-19T00:00:00Z</vt:filetime>
  </property>
  <property fmtid="{D5CDD505-2E9C-101B-9397-08002B2CF9AE}" pid="3" name="LastSaved">
    <vt:filetime>2016-08-04T00:00:00Z</vt:filetime>
  </property>
</Properties>
</file>